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0EF8" w:rsidRDefault="00310EF8" w:rsidP="00E76625">
      <w:pPr>
        <w:jc w:val="center"/>
        <w:rPr>
          <w:b/>
          <w:sz w:val="32"/>
          <w:szCs w:val="32"/>
        </w:rPr>
      </w:pPr>
    </w:p>
    <w:p w:rsidR="00310EF8" w:rsidRDefault="00310EF8" w:rsidP="00E76625">
      <w:pPr>
        <w:jc w:val="center"/>
        <w:rPr>
          <w:b/>
          <w:sz w:val="32"/>
          <w:szCs w:val="32"/>
        </w:rPr>
      </w:pPr>
    </w:p>
    <w:p w:rsidR="00310EF8" w:rsidRDefault="00310EF8" w:rsidP="00E76625">
      <w:pPr>
        <w:jc w:val="center"/>
        <w:rPr>
          <w:b/>
          <w:sz w:val="32"/>
          <w:szCs w:val="32"/>
        </w:rPr>
      </w:pPr>
    </w:p>
    <w:p w:rsidR="00310EF8" w:rsidRDefault="00310EF8" w:rsidP="00E76625">
      <w:pPr>
        <w:jc w:val="center"/>
        <w:rPr>
          <w:b/>
          <w:sz w:val="32"/>
          <w:szCs w:val="32"/>
        </w:rPr>
      </w:pPr>
    </w:p>
    <w:p w:rsidR="00310EF8" w:rsidRPr="009B552F" w:rsidRDefault="00310EF8" w:rsidP="00E7662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PROCURA PERSOANA FIZICA</w:t>
      </w:r>
    </w:p>
    <w:p w:rsidR="00310EF8" w:rsidRDefault="00310EF8" w:rsidP="00E76625"/>
    <w:p w:rsidR="00310EF8" w:rsidRDefault="00310EF8" w:rsidP="00E76625"/>
    <w:p w:rsidR="00310EF8" w:rsidRDefault="00310EF8" w:rsidP="00E76625"/>
    <w:p w:rsidR="00310EF8" w:rsidRDefault="00310EF8" w:rsidP="00E76625">
      <w:pPr>
        <w:tabs>
          <w:tab w:val="left" w:pos="6209"/>
        </w:tabs>
      </w:pPr>
      <w:r>
        <w:tab/>
        <w:t xml:space="preserve"> </w:t>
      </w:r>
    </w:p>
    <w:p w:rsidR="00310EF8" w:rsidRPr="00944E65" w:rsidRDefault="00310EF8" w:rsidP="00380445">
      <w:pPr>
        <w:jc w:val="both"/>
        <w:rPr>
          <w:rFonts w:ascii="Arial" w:hAnsi="Arial" w:cs="Arial"/>
        </w:rPr>
      </w:pPr>
      <w:r w:rsidRPr="00944E65">
        <w:rPr>
          <w:rFonts w:ascii="Arial" w:hAnsi="Arial" w:cs="Arial"/>
        </w:rPr>
        <w:t xml:space="preserve">Subsemnatul/a ..................................................................................., identificat/a prin B.I./C.I. seria................ nr.................................., detinator/oare a unui numar de ................ actiuni, reprezentand.....................% din capitalul social al acesteia, care imi confera un numar de ............... voturi in cadrul Adunarii Generale </w:t>
      </w:r>
      <w:r>
        <w:rPr>
          <w:rFonts w:ascii="Arial" w:hAnsi="Arial" w:cs="Arial"/>
        </w:rPr>
        <w:t>O</w:t>
      </w:r>
      <w:r w:rsidRPr="00944E65">
        <w:rPr>
          <w:rFonts w:ascii="Arial" w:hAnsi="Arial" w:cs="Arial"/>
        </w:rPr>
        <w:t xml:space="preserve">rdinare a Actionarilor S.C. INAR .S.A. care va avea loc in data de </w:t>
      </w:r>
      <w:r>
        <w:rPr>
          <w:rFonts w:ascii="Arial" w:hAnsi="Arial" w:cs="Arial"/>
        </w:rPr>
        <w:t>07.09.2016</w:t>
      </w:r>
      <w:r w:rsidRPr="00944E65">
        <w:rPr>
          <w:rFonts w:ascii="Arial" w:hAnsi="Arial" w:cs="Arial"/>
        </w:rPr>
        <w:t>, ora 1</w:t>
      </w:r>
      <w:r>
        <w:rPr>
          <w:rFonts w:ascii="Arial" w:hAnsi="Arial" w:cs="Arial"/>
        </w:rPr>
        <w:t>1</w:t>
      </w:r>
      <w:r w:rsidRPr="00944E65">
        <w:rPr>
          <w:rFonts w:ascii="Arial" w:hAnsi="Arial" w:cs="Arial"/>
        </w:rPr>
        <w:t xml:space="preserve">.00, la sediul S.C. INAR S.A. din Brasov, str. Poienelor nr.5, stabilita la prima convocare, sau in data de </w:t>
      </w:r>
      <w:r>
        <w:rPr>
          <w:rFonts w:ascii="Arial" w:hAnsi="Arial" w:cs="Arial"/>
        </w:rPr>
        <w:t>08.09.2016</w:t>
      </w:r>
      <w:r w:rsidRPr="00944E65">
        <w:rPr>
          <w:rFonts w:ascii="Arial" w:hAnsi="Arial" w:cs="Arial"/>
        </w:rPr>
        <w:t>, la aceeasi ora si la aceeasi adresa, stabilita ca fiind a doua convocare, in cazul in care cea dintai nu s-ar putea desfasura, imputernicesc prin prezenta pe dl./dna. ................................................................identificat/a prin B.I./C.I. seria .................  nr. ............................. , C.N.P. ................................................... , sa ma reprezinte in aceasta adunare generala si sa exercite dreptul de vot aferent detinerilor mele inregistrate la data de referinta</w:t>
      </w:r>
      <w:r>
        <w:rPr>
          <w:rFonts w:ascii="Arial" w:hAnsi="Arial" w:cs="Arial"/>
        </w:rPr>
        <w:t xml:space="preserve"> 23.08.2016</w:t>
      </w:r>
      <w:r w:rsidRPr="00944E65">
        <w:rPr>
          <w:rFonts w:ascii="Arial" w:hAnsi="Arial" w:cs="Arial"/>
        </w:rPr>
        <w:t xml:space="preserve"> in Registrul Actionarilor, dupa cum urmeaza:</w:t>
      </w:r>
    </w:p>
    <w:p w:rsidR="00310EF8" w:rsidRDefault="00310EF8" w:rsidP="00E76625">
      <w:pPr>
        <w:rPr>
          <w:rFonts w:ascii="Arial" w:hAnsi="Arial" w:cs="Arial"/>
        </w:rPr>
      </w:pPr>
    </w:p>
    <w:tbl>
      <w:tblPr>
        <w:tblW w:w="1036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4410"/>
        <w:gridCol w:w="1980"/>
        <w:gridCol w:w="1530"/>
        <w:gridCol w:w="1800"/>
      </w:tblGrid>
      <w:tr w:rsidR="00310EF8" w:rsidRPr="00D139BA">
        <w:tc>
          <w:tcPr>
            <w:tcW w:w="648" w:type="dxa"/>
          </w:tcPr>
          <w:p w:rsidR="00310EF8" w:rsidRPr="00D139BA" w:rsidRDefault="00310EF8" w:rsidP="009C6871">
            <w:pPr>
              <w:rPr>
                <w:rFonts w:ascii="Arial" w:hAnsi="Arial" w:cs="Arial"/>
                <w:lang w:val="en-US"/>
              </w:rPr>
            </w:pPr>
            <w:r w:rsidRPr="00D139BA">
              <w:rPr>
                <w:rFonts w:ascii="Arial" w:hAnsi="Arial" w:cs="Arial"/>
                <w:lang w:val="en-US"/>
              </w:rPr>
              <w:t>Nr.</w:t>
            </w:r>
          </w:p>
        </w:tc>
        <w:tc>
          <w:tcPr>
            <w:tcW w:w="4410" w:type="dxa"/>
          </w:tcPr>
          <w:p w:rsidR="00310EF8" w:rsidRPr="00D139BA" w:rsidRDefault="00310EF8" w:rsidP="009C6871">
            <w:pPr>
              <w:jc w:val="center"/>
              <w:rPr>
                <w:rFonts w:ascii="Arial" w:hAnsi="Arial" w:cs="Arial"/>
                <w:lang w:val="en-US"/>
              </w:rPr>
            </w:pPr>
            <w:r w:rsidRPr="00D139BA">
              <w:rPr>
                <w:rFonts w:ascii="Arial" w:hAnsi="Arial" w:cs="Arial"/>
                <w:lang w:val="en-US"/>
              </w:rPr>
              <w:t>Punct inscris pe ordinea de zi</w:t>
            </w:r>
          </w:p>
        </w:tc>
        <w:tc>
          <w:tcPr>
            <w:tcW w:w="1980" w:type="dxa"/>
          </w:tcPr>
          <w:p w:rsidR="00310EF8" w:rsidRPr="00D139BA" w:rsidRDefault="00310EF8" w:rsidP="009C6871">
            <w:pPr>
              <w:jc w:val="center"/>
              <w:rPr>
                <w:rFonts w:ascii="Arial" w:hAnsi="Arial" w:cs="Arial"/>
                <w:lang w:val="en-US"/>
              </w:rPr>
            </w:pPr>
            <w:r w:rsidRPr="00D139BA">
              <w:rPr>
                <w:rFonts w:ascii="Arial" w:hAnsi="Arial" w:cs="Arial"/>
                <w:lang w:val="en-US"/>
              </w:rPr>
              <w:t>Pentru</w:t>
            </w:r>
          </w:p>
        </w:tc>
        <w:tc>
          <w:tcPr>
            <w:tcW w:w="1530" w:type="dxa"/>
          </w:tcPr>
          <w:p w:rsidR="00310EF8" w:rsidRPr="00D139BA" w:rsidRDefault="00310EF8" w:rsidP="009C6871">
            <w:pPr>
              <w:jc w:val="center"/>
              <w:rPr>
                <w:rFonts w:ascii="Arial" w:hAnsi="Arial" w:cs="Arial"/>
                <w:lang w:val="en-US"/>
              </w:rPr>
            </w:pPr>
            <w:r w:rsidRPr="00D139BA">
              <w:rPr>
                <w:rFonts w:ascii="Arial" w:hAnsi="Arial" w:cs="Arial"/>
                <w:lang w:val="en-US"/>
              </w:rPr>
              <w:t>Impotriva</w:t>
            </w:r>
          </w:p>
        </w:tc>
        <w:tc>
          <w:tcPr>
            <w:tcW w:w="1800" w:type="dxa"/>
          </w:tcPr>
          <w:p w:rsidR="00310EF8" w:rsidRPr="00D139BA" w:rsidRDefault="00310EF8" w:rsidP="009C6871">
            <w:pPr>
              <w:jc w:val="center"/>
              <w:rPr>
                <w:rFonts w:ascii="Arial" w:hAnsi="Arial" w:cs="Arial"/>
                <w:lang w:val="en-US"/>
              </w:rPr>
            </w:pPr>
            <w:r w:rsidRPr="00D139BA">
              <w:rPr>
                <w:rFonts w:ascii="Arial" w:hAnsi="Arial" w:cs="Arial"/>
                <w:lang w:val="en-US"/>
              </w:rPr>
              <w:t>Abtinere</w:t>
            </w:r>
          </w:p>
        </w:tc>
      </w:tr>
      <w:tr w:rsidR="00310EF8" w:rsidRPr="00D139BA">
        <w:trPr>
          <w:trHeight w:val="1556"/>
        </w:trPr>
        <w:tc>
          <w:tcPr>
            <w:tcW w:w="648" w:type="dxa"/>
          </w:tcPr>
          <w:p w:rsidR="00310EF8" w:rsidRPr="00D139BA" w:rsidRDefault="00310EF8" w:rsidP="009C6871">
            <w:pPr>
              <w:rPr>
                <w:rFonts w:ascii="Arial" w:hAnsi="Arial" w:cs="Arial"/>
                <w:lang w:val="en-US"/>
              </w:rPr>
            </w:pPr>
            <w:r w:rsidRPr="00D139BA">
              <w:rPr>
                <w:rFonts w:ascii="Arial" w:hAnsi="Arial" w:cs="Arial"/>
                <w:lang w:val="en-US"/>
              </w:rPr>
              <w:t>1.</w:t>
            </w:r>
          </w:p>
        </w:tc>
        <w:tc>
          <w:tcPr>
            <w:tcW w:w="4410" w:type="dxa"/>
          </w:tcPr>
          <w:p w:rsidR="00310EF8" w:rsidRPr="00D139BA" w:rsidRDefault="00310EF8" w:rsidP="00E76625">
            <w:pPr>
              <w:pStyle w:val="BodyText"/>
              <w:spacing w:line="24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it-IT"/>
              </w:rPr>
              <w:t>Alegerea C</w:t>
            </w:r>
            <w:r w:rsidRPr="00D139BA">
              <w:rPr>
                <w:rFonts w:ascii="Arial" w:hAnsi="Arial" w:cs="Arial"/>
                <w:sz w:val="24"/>
                <w:szCs w:val="24"/>
                <w:lang w:val="it-IT"/>
              </w:rPr>
              <w:t>onsiliu</w:t>
            </w:r>
            <w:r>
              <w:rPr>
                <w:rFonts w:ascii="Arial" w:hAnsi="Arial" w:cs="Arial"/>
                <w:sz w:val="24"/>
                <w:szCs w:val="24"/>
                <w:lang w:val="it-IT"/>
              </w:rPr>
              <w:t>lui  de Administratie format</w:t>
            </w:r>
            <w:r w:rsidRPr="00D139BA">
              <w:rPr>
                <w:rFonts w:ascii="Arial" w:hAnsi="Arial" w:cs="Arial"/>
                <w:sz w:val="24"/>
                <w:szCs w:val="24"/>
                <w:lang w:val="it-IT"/>
              </w:rPr>
              <w:t xml:space="preserve"> din </w:t>
            </w:r>
            <w:r>
              <w:rPr>
                <w:rFonts w:ascii="Arial" w:hAnsi="Arial" w:cs="Arial"/>
                <w:sz w:val="24"/>
                <w:szCs w:val="24"/>
                <w:lang w:val="it-IT"/>
              </w:rPr>
              <w:t>3</w:t>
            </w:r>
            <w:r w:rsidRPr="00D139BA">
              <w:rPr>
                <w:rFonts w:ascii="Arial" w:hAnsi="Arial" w:cs="Arial"/>
                <w:sz w:val="24"/>
                <w:szCs w:val="24"/>
                <w:lang w:val="it-IT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it-IT"/>
              </w:rPr>
              <w:t>membri, pentru un mandat de 4 ani, ca urmare a modificarii actului constitutiv si a demisiei tuturor administratorilor.</w:t>
            </w:r>
          </w:p>
        </w:tc>
        <w:tc>
          <w:tcPr>
            <w:tcW w:w="1980" w:type="dxa"/>
            <w:tcBorders>
              <w:right w:val="nil"/>
            </w:tcBorders>
          </w:tcPr>
          <w:p w:rsidR="00310EF8" w:rsidRDefault="00310EF8" w:rsidP="009C6871">
            <w:pPr>
              <w:rPr>
                <w:rFonts w:ascii="Arial" w:hAnsi="Arial" w:cs="Arial"/>
                <w:lang w:val="en-US"/>
              </w:rPr>
            </w:pPr>
          </w:p>
          <w:p w:rsidR="00310EF8" w:rsidRDefault="00310EF8" w:rsidP="009C6871">
            <w:pPr>
              <w:rPr>
                <w:rFonts w:ascii="Arial" w:hAnsi="Arial" w:cs="Arial"/>
                <w:lang w:val="en-US"/>
              </w:rPr>
            </w:pPr>
          </w:p>
          <w:p w:rsidR="00310EF8" w:rsidRPr="00E76625" w:rsidRDefault="00310EF8" w:rsidP="009C6871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 xml:space="preserve">               </w:t>
            </w:r>
            <w:r w:rsidRPr="00E76625">
              <w:rPr>
                <w:rFonts w:ascii="Arial" w:hAnsi="Arial" w:cs="Arial"/>
                <w:b/>
                <w:lang w:val="en-US"/>
              </w:rPr>
              <w:t xml:space="preserve">VOT </w:t>
            </w:r>
            <w:r>
              <w:rPr>
                <w:rFonts w:ascii="Arial" w:hAnsi="Arial" w:cs="Arial"/>
                <w:b/>
                <w:lang w:val="en-US"/>
              </w:rPr>
              <w:t xml:space="preserve">  </w:t>
            </w:r>
          </w:p>
          <w:p w:rsidR="00310EF8" w:rsidRDefault="00310EF8" w:rsidP="009C6871">
            <w:pPr>
              <w:rPr>
                <w:rFonts w:ascii="Arial" w:hAnsi="Arial" w:cs="Arial"/>
                <w:lang w:val="en-US"/>
              </w:rPr>
            </w:pPr>
          </w:p>
          <w:p w:rsidR="00310EF8" w:rsidRPr="009B552F" w:rsidRDefault="00310EF8" w:rsidP="009C6871">
            <w:pPr>
              <w:jc w:val="center"/>
              <w:rPr>
                <w:rFonts w:ascii="Arial" w:hAnsi="Arial" w:cs="Arial"/>
                <w:b/>
                <w:sz w:val="32"/>
                <w:szCs w:val="32"/>
                <w:lang w:val="en-US"/>
              </w:rPr>
            </w:pPr>
          </w:p>
        </w:tc>
        <w:tc>
          <w:tcPr>
            <w:tcW w:w="1530" w:type="dxa"/>
            <w:tcBorders>
              <w:left w:val="nil"/>
              <w:right w:val="nil"/>
            </w:tcBorders>
          </w:tcPr>
          <w:p w:rsidR="00310EF8" w:rsidRDefault="00310EF8" w:rsidP="009C6871">
            <w:pPr>
              <w:rPr>
                <w:rFonts w:ascii="Arial" w:hAnsi="Arial" w:cs="Arial"/>
                <w:lang w:val="en-US"/>
              </w:rPr>
            </w:pPr>
          </w:p>
          <w:p w:rsidR="00310EF8" w:rsidRDefault="00310EF8" w:rsidP="009C6871">
            <w:pPr>
              <w:rPr>
                <w:rFonts w:ascii="Arial" w:hAnsi="Arial" w:cs="Arial"/>
                <w:lang w:val="en-US"/>
              </w:rPr>
            </w:pPr>
          </w:p>
          <w:p w:rsidR="00310EF8" w:rsidRPr="00E562FD" w:rsidRDefault="00310EF8" w:rsidP="009C6871">
            <w:pPr>
              <w:rPr>
                <w:rFonts w:ascii="Arial" w:hAnsi="Arial" w:cs="Arial"/>
                <w:b/>
                <w:lang w:val="en-US"/>
              </w:rPr>
            </w:pPr>
            <w:r w:rsidRPr="00E562FD">
              <w:rPr>
                <w:rFonts w:ascii="Arial" w:hAnsi="Arial" w:cs="Arial"/>
                <w:b/>
                <w:lang w:val="en-US"/>
              </w:rPr>
              <w:t>SECRET</w:t>
            </w:r>
          </w:p>
        </w:tc>
        <w:tc>
          <w:tcPr>
            <w:tcW w:w="1800" w:type="dxa"/>
            <w:tcBorders>
              <w:left w:val="nil"/>
            </w:tcBorders>
          </w:tcPr>
          <w:p w:rsidR="00310EF8" w:rsidRPr="00D139BA" w:rsidRDefault="00310EF8" w:rsidP="009C6871">
            <w:pPr>
              <w:rPr>
                <w:rFonts w:ascii="Arial" w:hAnsi="Arial" w:cs="Arial"/>
                <w:lang w:val="en-US"/>
              </w:rPr>
            </w:pPr>
          </w:p>
        </w:tc>
      </w:tr>
      <w:tr w:rsidR="00310EF8" w:rsidRPr="00D139BA">
        <w:tc>
          <w:tcPr>
            <w:tcW w:w="648" w:type="dxa"/>
          </w:tcPr>
          <w:p w:rsidR="00310EF8" w:rsidRPr="00D139BA" w:rsidRDefault="00310EF8" w:rsidP="009C6871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2.</w:t>
            </w:r>
          </w:p>
        </w:tc>
        <w:tc>
          <w:tcPr>
            <w:tcW w:w="4410" w:type="dxa"/>
          </w:tcPr>
          <w:p w:rsidR="00310EF8" w:rsidRPr="00D139BA" w:rsidRDefault="00310EF8" w:rsidP="00585631">
            <w:pPr>
              <w:pStyle w:val="BodyText"/>
              <w:spacing w:line="240" w:lineRule="auto"/>
              <w:rPr>
                <w:rFonts w:ascii="Arial" w:hAnsi="Arial" w:cs="Arial"/>
                <w:sz w:val="24"/>
                <w:szCs w:val="24"/>
                <w:lang w:val="it-IT"/>
              </w:rPr>
            </w:pPr>
            <w:r>
              <w:rPr>
                <w:rFonts w:ascii="Arial" w:hAnsi="Arial" w:cs="Arial"/>
                <w:sz w:val="24"/>
                <w:szCs w:val="24"/>
                <w:lang w:val="it-IT"/>
              </w:rPr>
              <w:t>Fixarea remuneratiei membrilor consiliului de administratie precum si asigurarea de raspundere profesionala. In conformitate cu prevederile legale si ale actului constitutiv.</w:t>
            </w:r>
          </w:p>
        </w:tc>
        <w:tc>
          <w:tcPr>
            <w:tcW w:w="1980" w:type="dxa"/>
          </w:tcPr>
          <w:p w:rsidR="00310EF8" w:rsidRDefault="00310EF8" w:rsidP="009C6871">
            <w:pPr>
              <w:rPr>
                <w:rFonts w:ascii="Arial" w:hAnsi="Arial" w:cs="Arial"/>
                <w:lang w:val="en-US"/>
              </w:rPr>
            </w:pPr>
          </w:p>
          <w:p w:rsidR="00310EF8" w:rsidRDefault="00310EF8" w:rsidP="009C6871">
            <w:pPr>
              <w:rPr>
                <w:rFonts w:ascii="Arial" w:hAnsi="Arial" w:cs="Arial"/>
                <w:lang w:val="en-US"/>
              </w:rPr>
            </w:pPr>
          </w:p>
          <w:p w:rsidR="00310EF8" w:rsidRPr="00585631" w:rsidRDefault="00310EF8" w:rsidP="00585631">
            <w:pPr>
              <w:jc w:val="center"/>
              <w:rPr>
                <w:rFonts w:ascii="Arial" w:hAnsi="Arial" w:cs="Arial"/>
                <w:b/>
                <w:sz w:val="32"/>
                <w:szCs w:val="32"/>
                <w:lang w:val="en-US"/>
              </w:rPr>
            </w:pPr>
            <w:r w:rsidRPr="00585631">
              <w:rPr>
                <w:rFonts w:ascii="Arial" w:hAnsi="Arial" w:cs="Arial"/>
                <w:b/>
                <w:sz w:val="32"/>
                <w:szCs w:val="32"/>
                <w:lang w:val="en-US"/>
              </w:rPr>
              <w:t>x</w:t>
            </w:r>
          </w:p>
        </w:tc>
        <w:tc>
          <w:tcPr>
            <w:tcW w:w="1530" w:type="dxa"/>
          </w:tcPr>
          <w:p w:rsidR="00310EF8" w:rsidRPr="00D139BA" w:rsidRDefault="00310EF8" w:rsidP="009C6871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800" w:type="dxa"/>
          </w:tcPr>
          <w:p w:rsidR="00310EF8" w:rsidRPr="00D139BA" w:rsidRDefault="00310EF8" w:rsidP="009C6871">
            <w:pPr>
              <w:rPr>
                <w:rFonts w:ascii="Arial" w:hAnsi="Arial" w:cs="Arial"/>
                <w:lang w:val="en-US"/>
              </w:rPr>
            </w:pPr>
          </w:p>
        </w:tc>
      </w:tr>
      <w:tr w:rsidR="00310EF8" w:rsidRPr="00D139BA">
        <w:tc>
          <w:tcPr>
            <w:tcW w:w="648" w:type="dxa"/>
          </w:tcPr>
          <w:p w:rsidR="00310EF8" w:rsidRPr="00D139BA" w:rsidRDefault="00310EF8" w:rsidP="009C6871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</w:t>
            </w:r>
            <w:r w:rsidRPr="00D139BA">
              <w:rPr>
                <w:rFonts w:ascii="Arial" w:hAnsi="Arial" w:cs="Arial"/>
                <w:lang w:val="en-US"/>
              </w:rPr>
              <w:t>.</w:t>
            </w:r>
          </w:p>
        </w:tc>
        <w:tc>
          <w:tcPr>
            <w:tcW w:w="4410" w:type="dxa"/>
          </w:tcPr>
          <w:p w:rsidR="00310EF8" w:rsidRPr="00D139BA" w:rsidRDefault="00310EF8" w:rsidP="009C6871">
            <w:pPr>
              <w:pStyle w:val="BodyText"/>
              <w:spacing w:line="240" w:lineRule="auto"/>
              <w:ind w:left="72"/>
              <w:rPr>
                <w:rFonts w:ascii="Arial" w:hAnsi="Arial" w:cs="Arial"/>
                <w:i/>
                <w:szCs w:val="22"/>
                <w:lang w:val="it-IT"/>
              </w:rPr>
            </w:pPr>
            <w:r w:rsidRPr="00D139BA">
              <w:rPr>
                <w:rFonts w:ascii="Arial" w:hAnsi="Arial" w:cs="Arial"/>
                <w:sz w:val="24"/>
                <w:szCs w:val="24"/>
                <w:lang w:val="it-IT"/>
              </w:rPr>
              <w:t>Aprobarea  datei de</w:t>
            </w:r>
            <w:r>
              <w:rPr>
                <w:rFonts w:ascii="Arial" w:hAnsi="Arial" w:cs="Arial"/>
                <w:sz w:val="24"/>
                <w:szCs w:val="24"/>
                <w:lang w:val="it-IT"/>
              </w:rPr>
              <w:t xml:space="preserve"> 26.09.2016</w:t>
            </w:r>
            <w:r w:rsidRPr="00D139BA">
              <w:rPr>
                <w:rFonts w:ascii="Arial" w:hAnsi="Arial" w:cs="Arial"/>
                <w:sz w:val="24"/>
                <w:szCs w:val="24"/>
                <w:lang w:val="it-IT"/>
              </w:rPr>
              <w:t xml:space="preserve"> , ca dată de identificare a acţionarilor asupra cărora se răsfrâng efectele hotărârii Adunării Generale </w:t>
            </w:r>
            <w:r>
              <w:rPr>
                <w:rFonts w:ascii="Arial" w:hAnsi="Arial" w:cs="Arial"/>
                <w:sz w:val="24"/>
                <w:szCs w:val="24"/>
                <w:lang w:val="it-IT"/>
              </w:rPr>
              <w:t>O</w:t>
            </w:r>
            <w:r w:rsidRPr="00D139BA">
              <w:rPr>
                <w:rFonts w:ascii="Arial" w:hAnsi="Arial" w:cs="Arial"/>
                <w:sz w:val="24"/>
                <w:szCs w:val="24"/>
                <w:lang w:val="it-IT"/>
              </w:rPr>
              <w:t>rdinare a Acţionarilor, conform prevederilor art. 238 din Legea nr. 297/ 2004</w:t>
            </w:r>
            <w:r w:rsidRPr="00D139BA">
              <w:rPr>
                <w:rFonts w:ascii="Arial" w:hAnsi="Arial" w:cs="Arial"/>
                <w:i/>
                <w:szCs w:val="22"/>
                <w:lang w:val="it-IT"/>
              </w:rPr>
              <w:t>.</w:t>
            </w:r>
          </w:p>
          <w:p w:rsidR="00310EF8" w:rsidRPr="00D139BA" w:rsidRDefault="00310EF8" w:rsidP="009C6871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980" w:type="dxa"/>
          </w:tcPr>
          <w:p w:rsidR="00310EF8" w:rsidRDefault="00310EF8" w:rsidP="009C6871">
            <w:pPr>
              <w:rPr>
                <w:rFonts w:ascii="Arial" w:hAnsi="Arial" w:cs="Arial"/>
                <w:lang w:val="en-US"/>
              </w:rPr>
            </w:pPr>
          </w:p>
          <w:p w:rsidR="00310EF8" w:rsidRDefault="00310EF8" w:rsidP="009C6871">
            <w:pPr>
              <w:rPr>
                <w:rFonts w:ascii="Arial" w:hAnsi="Arial" w:cs="Arial"/>
                <w:lang w:val="en-US"/>
              </w:rPr>
            </w:pPr>
          </w:p>
          <w:p w:rsidR="00310EF8" w:rsidRDefault="00310EF8" w:rsidP="009C6871">
            <w:pPr>
              <w:rPr>
                <w:rFonts w:ascii="Arial" w:hAnsi="Arial" w:cs="Arial"/>
                <w:lang w:val="en-US"/>
              </w:rPr>
            </w:pPr>
          </w:p>
          <w:p w:rsidR="00310EF8" w:rsidRPr="009B552F" w:rsidRDefault="00310EF8" w:rsidP="009C6871">
            <w:pPr>
              <w:jc w:val="center"/>
              <w:rPr>
                <w:rFonts w:ascii="Arial" w:hAnsi="Arial" w:cs="Arial"/>
                <w:b/>
                <w:sz w:val="32"/>
                <w:szCs w:val="32"/>
                <w:lang w:val="en-US"/>
              </w:rPr>
            </w:pPr>
            <w:r w:rsidRPr="009B552F">
              <w:rPr>
                <w:rFonts w:ascii="Arial" w:hAnsi="Arial" w:cs="Arial"/>
                <w:b/>
                <w:sz w:val="32"/>
                <w:szCs w:val="32"/>
                <w:lang w:val="en-US"/>
              </w:rPr>
              <w:t>x</w:t>
            </w:r>
          </w:p>
        </w:tc>
        <w:tc>
          <w:tcPr>
            <w:tcW w:w="1530" w:type="dxa"/>
          </w:tcPr>
          <w:p w:rsidR="00310EF8" w:rsidRPr="00D139BA" w:rsidRDefault="00310EF8" w:rsidP="009C6871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800" w:type="dxa"/>
          </w:tcPr>
          <w:p w:rsidR="00310EF8" w:rsidRPr="00D139BA" w:rsidRDefault="00310EF8" w:rsidP="009C6871">
            <w:pPr>
              <w:rPr>
                <w:rFonts w:ascii="Arial" w:hAnsi="Arial" w:cs="Arial"/>
                <w:lang w:val="en-US"/>
              </w:rPr>
            </w:pPr>
          </w:p>
        </w:tc>
      </w:tr>
      <w:tr w:rsidR="00310EF8" w:rsidRPr="00D139BA">
        <w:tc>
          <w:tcPr>
            <w:tcW w:w="648" w:type="dxa"/>
          </w:tcPr>
          <w:p w:rsidR="00310EF8" w:rsidRPr="00D139BA" w:rsidRDefault="00310EF8" w:rsidP="009C6871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4.</w:t>
            </w:r>
          </w:p>
        </w:tc>
        <w:tc>
          <w:tcPr>
            <w:tcW w:w="4410" w:type="dxa"/>
          </w:tcPr>
          <w:p w:rsidR="00310EF8" w:rsidRPr="00D139BA" w:rsidRDefault="00310EF8" w:rsidP="009A02CF">
            <w:pPr>
              <w:pStyle w:val="BodyText"/>
              <w:spacing w:line="240" w:lineRule="auto"/>
              <w:ind w:left="72"/>
              <w:rPr>
                <w:rFonts w:ascii="Arial" w:hAnsi="Arial" w:cs="Arial"/>
                <w:sz w:val="24"/>
                <w:szCs w:val="24"/>
                <w:lang w:val="it-IT"/>
              </w:rPr>
            </w:pPr>
            <w:r w:rsidRPr="00D139BA">
              <w:rPr>
                <w:rFonts w:ascii="Arial" w:hAnsi="Arial" w:cs="Arial"/>
                <w:sz w:val="24"/>
                <w:szCs w:val="24"/>
                <w:lang w:val="it-IT"/>
              </w:rPr>
              <w:t>Aprobarea  datei de</w:t>
            </w:r>
            <w:r>
              <w:rPr>
                <w:rFonts w:ascii="Arial" w:hAnsi="Arial" w:cs="Arial"/>
                <w:sz w:val="24"/>
                <w:szCs w:val="24"/>
                <w:lang w:val="it-IT"/>
              </w:rPr>
              <w:t xml:space="preserve"> 25.09.2016 ca ,,ex date” in conformitate cu prevederile Regulamentelor CNVM/ASF</w:t>
            </w:r>
          </w:p>
        </w:tc>
        <w:tc>
          <w:tcPr>
            <w:tcW w:w="1980" w:type="dxa"/>
          </w:tcPr>
          <w:p w:rsidR="00310EF8" w:rsidRDefault="00310EF8" w:rsidP="009C6871">
            <w:pPr>
              <w:rPr>
                <w:rFonts w:ascii="Arial" w:hAnsi="Arial" w:cs="Arial"/>
                <w:lang w:val="en-US"/>
              </w:rPr>
            </w:pPr>
          </w:p>
          <w:p w:rsidR="00310EF8" w:rsidRPr="009B552F" w:rsidRDefault="00310EF8" w:rsidP="009C6871">
            <w:pPr>
              <w:jc w:val="center"/>
              <w:rPr>
                <w:rFonts w:ascii="Arial" w:hAnsi="Arial" w:cs="Arial"/>
                <w:b/>
                <w:sz w:val="32"/>
                <w:szCs w:val="32"/>
                <w:lang w:val="en-US"/>
              </w:rPr>
            </w:pPr>
            <w:r>
              <w:rPr>
                <w:rFonts w:ascii="Arial" w:hAnsi="Arial" w:cs="Arial"/>
                <w:b/>
                <w:sz w:val="32"/>
                <w:szCs w:val="32"/>
                <w:lang w:val="en-US"/>
              </w:rPr>
              <w:t>x</w:t>
            </w:r>
          </w:p>
        </w:tc>
        <w:tc>
          <w:tcPr>
            <w:tcW w:w="1530" w:type="dxa"/>
          </w:tcPr>
          <w:p w:rsidR="00310EF8" w:rsidRPr="00D139BA" w:rsidRDefault="00310EF8" w:rsidP="009C6871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800" w:type="dxa"/>
          </w:tcPr>
          <w:p w:rsidR="00310EF8" w:rsidRPr="00D139BA" w:rsidRDefault="00310EF8" w:rsidP="009C6871">
            <w:pPr>
              <w:rPr>
                <w:rFonts w:ascii="Arial" w:hAnsi="Arial" w:cs="Arial"/>
                <w:lang w:val="en-US"/>
              </w:rPr>
            </w:pPr>
          </w:p>
        </w:tc>
      </w:tr>
      <w:tr w:rsidR="00310EF8" w:rsidRPr="00D139BA">
        <w:tc>
          <w:tcPr>
            <w:tcW w:w="648" w:type="dxa"/>
          </w:tcPr>
          <w:p w:rsidR="00310EF8" w:rsidRDefault="00310EF8" w:rsidP="009C6871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5.</w:t>
            </w:r>
          </w:p>
        </w:tc>
        <w:tc>
          <w:tcPr>
            <w:tcW w:w="4410" w:type="dxa"/>
          </w:tcPr>
          <w:p w:rsidR="00310EF8" w:rsidRPr="00D139BA" w:rsidRDefault="00310EF8" w:rsidP="009C6871">
            <w:pPr>
              <w:pStyle w:val="BodyText"/>
              <w:spacing w:line="240" w:lineRule="auto"/>
              <w:ind w:left="72"/>
              <w:rPr>
                <w:rFonts w:ascii="Arial" w:hAnsi="Arial" w:cs="Arial"/>
                <w:sz w:val="24"/>
                <w:szCs w:val="24"/>
                <w:lang w:val="it-IT"/>
              </w:rPr>
            </w:pPr>
            <w:r>
              <w:rPr>
                <w:rFonts w:ascii="Arial" w:hAnsi="Arial" w:cs="Arial"/>
                <w:sz w:val="24"/>
                <w:szCs w:val="24"/>
                <w:lang w:val="it-IT"/>
              </w:rPr>
              <w:t>Desemnarea persoanei imputernicite sa efectueze toate demersurile necesare pentru publicarea si inregistrarea hotararilor adoptate.</w:t>
            </w:r>
          </w:p>
        </w:tc>
        <w:tc>
          <w:tcPr>
            <w:tcW w:w="1980" w:type="dxa"/>
          </w:tcPr>
          <w:p w:rsidR="00310EF8" w:rsidRDefault="00310EF8" w:rsidP="009C6871">
            <w:pPr>
              <w:rPr>
                <w:rFonts w:ascii="Arial" w:hAnsi="Arial" w:cs="Arial"/>
                <w:lang w:val="en-US"/>
              </w:rPr>
            </w:pPr>
          </w:p>
          <w:p w:rsidR="00310EF8" w:rsidRPr="009B552F" w:rsidRDefault="00310EF8" w:rsidP="009C6871">
            <w:pPr>
              <w:jc w:val="center"/>
              <w:rPr>
                <w:rFonts w:ascii="Arial" w:hAnsi="Arial" w:cs="Arial"/>
                <w:b/>
                <w:sz w:val="32"/>
                <w:szCs w:val="32"/>
                <w:lang w:val="en-US"/>
              </w:rPr>
            </w:pPr>
            <w:r w:rsidRPr="009B552F">
              <w:rPr>
                <w:rFonts w:ascii="Arial" w:hAnsi="Arial" w:cs="Arial"/>
                <w:b/>
                <w:sz w:val="32"/>
                <w:szCs w:val="32"/>
                <w:lang w:val="en-US"/>
              </w:rPr>
              <w:t>x</w:t>
            </w:r>
          </w:p>
        </w:tc>
        <w:tc>
          <w:tcPr>
            <w:tcW w:w="1530" w:type="dxa"/>
          </w:tcPr>
          <w:p w:rsidR="00310EF8" w:rsidRPr="00D139BA" w:rsidRDefault="00310EF8" w:rsidP="009C6871">
            <w:pPr>
              <w:rPr>
                <w:rFonts w:ascii="Arial" w:hAnsi="Arial" w:cs="Arial"/>
                <w:lang w:val="en-US"/>
              </w:rPr>
            </w:pPr>
          </w:p>
        </w:tc>
        <w:tc>
          <w:tcPr>
            <w:tcW w:w="1800" w:type="dxa"/>
          </w:tcPr>
          <w:p w:rsidR="00310EF8" w:rsidRPr="00D139BA" w:rsidRDefault="00310EF8" w:rsidP="009C6871">
            <w:pPr>
              <w:rPr>
                <w:rFonts w:ascii="Arial" w:hAnsi="Arial" w:cs="Arial"/>
                <w:lang w:val="en-US"/>
              </w:rPr>
            </w:pPr>
          </w:p>
        </w:tc>
      </w:tr>
    </w:tbl>
    <w:p w:rsidR="00310EF8" w:rsidRPr="00D139BA" w:rsidRDefault="00310EF8" w:rsidP="00E76625">
      <w:pPr>
        <w:rPr>
          <w:rFonts w:ascii="Arial" w:hAnsi="Arial" w:cs="Arial"/>
        </w:rPr>
      </w:pPr>
    </w:p>
    <w:p w:rsidR="00310EF8" w:rsidRDefault="00310EF8" w:rsidP="00E76625">
      <w:pPr>
        <w:rPr>
          <w:rFonts w:ascii="Arial" w:hAnsi="Arial" w:cs="Arial"/>
        </w:rPr>
      </w:pPr>
      <w:r>
        <w:rPr>
          <w:rFonts w:ascii="Arial" w:hAnsi="Arial" w:cs="Arial"/>
        </w:rPr>
        <w:t>DATA                                                                                    SEMNATURA</w:t>
      </w:r>
    </w:p>
    <w:p w:rsidR="00310EF8" w:rsidRPr="00D139BA" w:rsidRDefault="00310EF8" w:rsidP="00E76625">
      <w:pPr>
        <w:rPr>
          <w:rFonts w:ascii="Arial" w:hAnsi="Arial" w:cs="Arial"/>
        </w:rPr>
      </w:pPr>
    </w:p>
    <w:p w:rsidR="00310EF8" w:rsidRPr="00D139BA" w:rsidRDefault="00310EF8" w:rsidP="00E76625">
      <w:pPr>
        <w:rPr>
          <w:rFonts w:ascii="Arial" w:hAnsi="Arial" w:cs="Arial"/>
        </w:rPr>
      </w:pPr>
    </w:p>
    <w:sectPr w:rsidR="00310EF8" w:rsidRPr="00D139BA" w:rsidSect="009D5A3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!!Bookman">
    <w:altName w:val="Trebuchet MS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76625"/>
    <w:rsid w:val="000009A1"/>
    <w:rsid w:val="00000DA0"/>
    <w:rsid w:val="00002794"/>
    <w:rsid w:val="00002D39"/>
    <w:rsid w:val="0000507C"/>
    <w:rsid w:val="000114AA"/>
    <w:rsid w:val="00011825"/>
    <w:rsid w:val="0001386E"/>
    <w:rsid w:val="00013C7B"/>
    <w:rsid w:val="00014D4C"/>
    <w:rsid w:val="0002166B"/>
    <w:rsid w:val="00022050"/>
    <w:rsid w:val="000241B5"/>
    <w:rsid w:val="00024C95"/>
    <w:rsid w:val="000278F6"/>
    <w:rsid w:val="0003183D"/>
    <w:rsid w:val="000330F9"/>
    <w:rsid w:val="000339B3"/>
    <w:rsid w:val="00037783"/>
    <w:rsid w:val="00043C6E"/>
    <w:rsid w:val="00044E67"/>
    <w:rsid w:val="000479FF"/>
    <w:rsid w:val="00047BE3"/>
    <w:rsid w:val="0005171F"/>
    <w:rsid w:val="00051E12"/>
    <w:rsid w:val="00053B3A"/>
    <w:rsid w:val="000550F7"/>
    <w:rsid w:val="000554B6"/>
    <w:rsid w:val="00055B7F"/>
    <w:rsid w:val="00056030"/>
    <w:rsid w:val="00056950"/>
    <w:rsid w:val="000578A9"/>
    <w:rsid w:val="00061370"/>
    <w:rsid w:val="00062A22"/>
    <w:rsid w:val="00064AF3"/>
    <w:rsid w:val="000657D6"/>
    <w:rsid w:val="000672FC"/>
    <w:rsid w:val="00067D65"/>
    <w:rsid w:val="00070E62"/>
    <w:rsid w:val="00071BA5"/>
    <w:rsid w:val="00075D4A"/>
    <w:rsid w:val="000776C3"/>
    <w:rsid w:val="00077FFC"/>
    <w:rsid w:val="000844E8"/>
    <w:rsid w:val="000845FD"/>
    <w:rsid w:val="00095712"/>
    <w:rsid w:val="000974BD"/>
    <w:rsid w:val="0009773B"/>
    <w:rsid w:val="000A0C4C"/>
    <w:rsid w:val="000A0E41"/>
    <w:rsid w:val="000A192D"/>
    <w:rsid w:val="000A28C0"/>
    <w:rsid w:val="000A5699"/>
    <w:rsid w:val="000A5805"/>
    <w:rsid w:val="000A72C4"/>
    <w:rsid w:val="000B4BED"/>
    <w:rsid w:val="000B552D"/>
    <w:rsid w:val="000B74F4"/>
    <w:rsid w:val="000C0881"/>
    <w:rsid w:val="000C2009"/>
    <w:rsid w:val="000C4289"/>
    <w:rsid w:val="000C783C"/>
    <w:rsid w:val="000D0801"/>
    <w:rsid w:val="000D2629"/>
    <w:rsid w:val="000D2DD5"/>
    <w:rsid w:val="000D3806"/>
    <w:rsid w:val="000D4EE0"/>
    <w:rsid w:val="000D6E96"/>
    <w:rsid w:val="000D74EE"/>
    <w:rsid w:val="000D7FEB"/>
    <w:rsid w:val="000E056C"/>
    <w:rsid w:val="000E13B8"/>
    <w:rsid w:val="000E366D"/>
    <w:rsid w:val="000F5284"/>
    <w:rsid w:val="000F5526"/>
    <w:rsid w:val="00100B07"/>
    <w:rsid w:val="00101CEB"/>
    <w:rsid w:val="00105914"/>
    <w:rsid w:val="00107604"/>
    <w:rsid w:val="001106C1"/>
    <w:rsid w:val="00111E51"/>
    <w:rsid w:val="00114926"/>
    <w:rsid w:val="00114FD6"/>
    <w:rsid w:val="001204B0"/>
    <w:rsid w:val="00120A40"/>
    <w:rsid w:val="0012423B"/>
    <w:rsid w:val="001257E9"/>
    <w:rsid w:val="001259B7"/>
    <w:rsid w:val="001312AC"/>
    <w:rsid w:val="00131442"/>
    <w:rsid w:val="00133C28"/>
    <w:rsid w:val="00133EEB"/>
    <w:rsid w:val="00140241"/>
    <w:rsid w:val="00142250"/>
    <w:rsid w:val="001423CE"/>
    <w:rsid w:val="00142C1A"/>
    <w:rsid w:val="0014536D"/>
    <w:rsid w:val="0015244A"/>
    <w:rsid w:val="00152B79"/>
    <w:rsid w:val="001532FC"/>
    <w:rsid w:val="00162529"/>
    <w:rsid w:val="00165AFA"/>
    <w:rsid w:val="00165CBA"/>
    <w:rsid w:val="001705AB"/>
    <w:rsid w:val="0017401B"/>
    <w:rsid w:val="00174474"/>
    <w:rsid w:val="001744DF"/>
    <w:rsid w:val="001831BF"/>
    <w:rsid w:val="00183EE6"/>
    <w:rsid w:val="00192328"/>
    <w:rsid w:val="0019265D"/>
    <w:rsid w:val="001951C9"/>
    <w:rsid w:val="001951FC"/>
    <w:rsid w:val="00196F26"/>
    <w:rsid w:val="001974D1"/>
    <w:rsid w:val="001A1694"/>
    <w:rsid w:val="001A6B74"/>
    <w:rsid w:val="001A74A1"/>
    <w:rsid w:val="001B2888"/>
    <w:rsid w:val="001B7092"/>
    <w:rsid w:val="001C0B0D"/>
    <w:rsid w:val="001C6222"/>
    <w:rsid w:val="001D0310"/>
    <w:rsid w:val="001D0988"/>
    <w:rsid w:val="001E076D"/>
    <w:rsid w:val="001E124F"/>
    <w:rsid w:val="001E5513"/>
    <w:rsid w:val="001E635B"/>
    <w:rsid w:val="001E68B3"/>
    <w:rsid w:val="001E69AB"/>
    <w:rsid w:val="001F072B"/>
    <w:rsid w:val="001F0D09"/>
    <w:rsid w:val="001F2539"/>
    <w:rsid w:val="001F423F"/>
    <w:rsid w:val="001F4FF5"/>
    <w:rsid w:val="001F7581"/>
    <w:rsid w:val="002007A0"/>
    <w:rsid w:val="00200BE6"/>
    <w:rsid w:val="00201C91"/>
    <w:rsid w:val="00202135"/>
    <w:rsid w:val="00202DB0"/>
    <w:rsid w:val="00203072"/>
    <w:rsid w:val="002067BD"/>
    <w:rsid w:val="00207560"/>
    <w:rsid w:val="00210652"/>
    <w:rsid w:val="00210C83"/>
    <w:rsid w:val="00211335"/>
    <w:rsid w:val="00212D23"/>
    <w:rsid w:val="002217B4"/>
    <w:rsid w:val="00222271"/>
    <w:rsid w:val="00222DD8"/>
    <w:rsid w:val="00222F51"/>
    <w:rsid w:val="00223194"/>
    <w:rsid w:val="002232BA"/>
    <w:rsid w:val="002315B3"/>
    <w:rsid w:val="00233A35"/>
    <w:rsid w:val="00233A54"/>
    <w:rsid w:val="002341DB"/>
    <w:rsid w:val="0023698D"/>
    <w:rsid w:val="0024111F"/>
    <w:rsid w:val="00241214"/>
    <w:rsid w:val="00247108"/>
    <w:rsid w:val="0025139D"/>
    <w:rsid w:val="00251D1C"/>
    <w:rsid w:val="00252EDB"/>
    <w:rsid w:val="002551E1"/>
    <w:rsid w:val="002575C8"/>
    <w:rsid w:val="00257632"/>
    <w:rsid w:val="00257F4A"/>
    <w:rsid w:val="00262183"/>
    <w:rsid w:val="0026224F"/>
    <w:rsid w:val="002645D8"/>
    <w:rsid w:val="00266DBE"/>
    <w:rsid w:val="00271DE2"/>
    <w:rsid w:val="002721EB"/>
    <w:rsid w:val="002734B0"/>
    <w:rsid w:val="00276414"/>
    <w:rsid w:val="00277540"/>
    <w:rsid w:val="002779AD"/>
    <w:rsid w:val="00280529"/>
    <w:rsid w:val="00281B02"/>
    <w:rsid w:val="00281E3F"/>
    <w:rsid w:val="00283233"/>
    <w:rsid w:val="002844F1"/>
    <w:rsid w:val="002845D5"/>
    <w:rsid w:val="00284FB9"/>
    <w:rsid w:val="002866A4"/>
    <w:rsid w:val="00292375"/>
    <w:rsid w:val="0029500D"/>
    <w:rsid w:val="002A26D7"/>
    <w:rsid w:val="002A2FEC"/>
    <w:rsid w:val="002A31C8"/>
    <w:rsid w:val="002A553D"/>
    <w:rsid w:val="002A6D07"/>
    <w:rsid w:val="002A6DDD"/>
    <w:rsid w:val="002B486B"/>
    <w:rsid w:val="002B64CF"/>
    <w:rsid w:val="002B711A"/>
    <w:rsid w:val="002B73D7"/>
    <w:rsid w:val="002B7B73"/>
    <w:rsid w:val="002C0845"/>
    <w:rsid w:val="002C0899"/>
    <w:rsid w:val="002C0AD7"/>
    <w:rsid w:val="002C311F"/>
    <w:rsid w:val="002C3CB4"/>
    <w:rsid w:val="002C6AA4"/>
    <w:rsid w:val="002D012A"/>
    <w:rsid w:val="002D7128"/>
    <w:rsid w:val="002D7791"/>
    <w:rsid w:val="002E262D"/>
    <w:rsid w:val="002E3C54"/>
    <w:rsid w:val="002E438C"/>
    <w:rsid w:val="002F234B"/>
    <w:rsid w:val="002F2D57"/>
    <w:rsid w:val="002F3BB7"/>
    <w:rsid w:val="002F57BB"/>
    <w:rsid w:val="002F5DE6"/>
    <w:rsid w:val="002F7382"/>
    <w:rsid w:val="003007A0"/>
    <w:rsid w:val="00301F72"/>
    <w:rsid w:val="00302DE5"/>
    <w:rsid w:val="00303466"/>
    <w:rsid w:val="0030587A"/>
    <w:rsid w:val="003065D9"/>
    <w:rsid w:val="00310EF8"/>
    <w:rsid w:val="00313377"/>
    <w:rsid w:val="00314100"/>
    <w:rsid w:val="003146BB"/>
    <w:rsid w:val="003167C7"/>
    <w:rsid w:val="0031773C"/>
    <w:rsid w:val="00320A90"/>
    <w:rsid w:val="00324844"/>
    <w:rsid w:val="00324D0F"/>
    <w:rsid w:val="003254D8"/>
    <w:rsid w:val="0033034C"/>
    <w:rsid w:val="0033100B"/>
    <w:rsid w:val="003323AC"/>
    <w:rsid w:val="00337CC0"/>
    <w:rsid w:val="0034047C"/>
    <w:rsid w:val="00341A86"/>
    <w:rsid w:val="003434CC"/>
    <w:rsid w:val="00343611"/>
    <w:rsid w:val="00346C10"/>
    <w:rsid w:val="0034785E"/>
    <w:rsid w:val="00352706"/>
    <w:rsid w:val="003546E2"/>
    <w:rsid w:val="00354C1F"/>
    <w:rsid w:val="00355CBB"/>
    <w:rsid w:val="003561AD"/>
    <w:rsid w:val="0035652D"/>
    <w:rsid w:val="00357CF7"/>
    <w:rsid w:val="003602D4"/>
    <w:rsid w:val="00360C21"/>
    <w:rsid w:val="00362E0D"/>
    <w:rsid w:val="00362FC2"/>
    <w:rsid w:val="003630DA"/>
    <w:rsid w:val="003632D6"/>
    <w:rsid w:val="00366A4E"/>
    <w:rsid w:val="00366D59"/>
    <w:rsid w:val="00367851"/>
    <w:rsid w:val="003710F2"/>
    <w:rsid w:val="00371386"/>
    <w:rsid w:val="003731E6"/>
    <w:rsid w:val="00373B48"/>
    <w:rsid w:val="00374C83"/>
    <w:rsid w:val="003756CC"/>
    <w:rsid w:val="00377AE2"/>
    <w:rsid w:val="00380030"/>
    <w:rsid w:val="00380445"/>
    <w:rsid w:val="0038134B"/>
    <w:rsid w:val="0038380A"/>
    <w:rsid w:val="00385582"/>
    <w:rsid w:val="00391D9D"/>
    <w:rsid w:val="00394789"/>
    <w:rsid w:val="00394B6A"/>
    <w:rsid w:val="003955B7"/>
    <w:rsid w:val="003975C2"/>
    <w:rsid w:val="003979DB"/>
    <w:rsid w:val="003A0377"/>
    <w:rsid w:val="003A039B"/>
    <w:rsid w:val="003A0F15"/>
    <w:rsid w:val="003A14A8"/>
    <w:rsid w:val="003A2338"/>
    <w:rsid w:val="003A2F0F"/>
    <w:rsid w:val="003A4569"/>
    <w:rsid w:val="003A56F3"/>
    <w:rsid w:val="003A5AC7"/>
    <w:rsid w:val="003B719E"/>
    <w:rsid w:val="003C0390"/>
    <w:rsid w:val="003C378E"/>
    <w:rsid w:val="003C4022"/>
    <w:rsid w:val="003C7C7D"/>
    <w:rsid w:val="003D31FD"/>
    <w:rsid w:val="003D520C"/>
    <w:rsid w:val="003D5333"/>
    <w:rsid w:val="003D59A9"/>
    <w:rsid w:val="003E0398"/>
    <w:rsid w:val="003E2467"/>
    <w:rsid w:val="003E250B"/>
    <w:rsid w:val="003E3D85"/>
    <w:rsid w:val="003E4D06"/>
    <w:rsid w:val="003E59D2"/>
    <w:rsid w:val="003E5D49"/>
    <w:rsid w:val="003F380F"/>
    <w:rsid w:val="003F3EAE"/>
    <w:rsid w:val="003F4A09"/>
    <w:rsid w:val="003F6BBC"/>
    <w:rsid w:val="0040206D"/>
    <w:rsid w:val="00404648"/>
    <w:rsid w:val="00406B57"/>
    <w:rsid w:val="00407159"/>
    <w:rsid w:val="00410532"/>
    <w:rsid w:val="00411345"/>
    <w:rsid w:val="00412925"/>
    <w:rsid w:val="004157E5"/>
    <w:rsid w:val="00416B49"/>
    <w:rsid w:val="004174E8"/>
    <w:rsid w:val="00417A0E"/>
    <w:rsid w:val="00421B06"/>
    <w:rsid w:val="00421ED2"/>
    <w:rsid w:val="00427377"/>
    <w:rsid w:val="00430B3D"/>
    <w:rsid w:val="004311E5"/>
    <w:rsid w:val="00432FF1"/>
    <w:rsid w:val="00433905"/>
    <w:rsid w:val="00433AAD"/>
    <w:rsid w:val="00434805"/>
    <w:rsid w:val="0044240E"/>
    <w:rsid w:val="00444A30"/>
    <w:rsid w:val="00450CD3"/>
    <w:rsid w:val="00451902"/>
    <w:rsid w:val="004519A6"/>
    <w:rsid w:val="004527AA"/>
    <w:rsid w:val="00453BFC"/>
    <w:rsid w:val="0045683A"/>
    <w:rsid w:val="00461DF3"/>
    <w:rsid w:val="004628DC"/>
    <w:rsid w:val="00462B0B"/>
    <w:rsid w:val="004643A8"/>
    <w:rsid w:val="00464592"/>
    <w:rsid w:val="00464E1E"/>
    <w:rsid w:val="00471CA0"/>
    <w:rsid w:val="00473DA0"/>
    <w:rsid w:val="00474546"/>
    <w:rsid w:val="00475C16"/>
    <w:rsid w:val="00476318"/>
    <w:rsid w:val="0047720D"/>
    <w:rsid w:val="00480DE7"/>
    <w:rsid w:val="00481201"/>
    <w:rsid w:val="004824A2"/>
    <w:rsid w:val="00482EC9"/>
    <w:rsid w:val="00483941"/>
    <w:rsid w:val="00487150"/>
    <w:rsid w:val="0048754D"/>
    <w:rsid w:val="0048780C"/>
    <w:rsid w:val="00491AD0"/>
    <w:rsid w:val="00492090"/>
    <w:rsid w:val="00493F10"/>
    <w:rsid w:val="004940A1"/>
    <w:rsid w:val="0049563C"/>
    <w:rsid w:val="004A2B58"/>
    <w:rsid w:val="004A5B8E"/>
    <w:rsid w:val="004B0F32"/>
    <w:rsid w:val="004B1295"/>
    <w:rsid w:val="004B3D8F"/>
    <w:rsid w:val="004B53F0"/>
    <w:rsid w:val="004B6036"/>
    <w:rsid w:val="004B66A1"/>
    <w:rsid w:val="004B6813"/>
    <w:rsid w:val="004C04C0"/>
    <w:rsid w:val="004D217A"/>
    <w:rsid w:val="004D24F4"/>
    <w:rsid w:val="004D5589"/>
    <w:rsid w:val="004E0AEC"/>
    <w:rsid w:val="004E383F"/>
    <w:rsid w:val="004E3A38"/>
    <w:rsid w:val="004E3A96"/>
    <w:rsid w:val="004E4049"/>
    <w:rsid w:val="004E49D5"/>
    <w:rsid w:val="004E6DE0"/>
    <w:rsid w:val="004E7852"/>
    <w:rsid w:val="004F0B37"/>
    <w:rsid w:val="004F1ABC"/>
    <w:rsid w:val="004F1F64"/>
    <w:rsid w:val="004F32AF"/>
    <w:rsid w:val="004F6533"/>
    <w:rsid w:val="004F778C"/>
    <w:rsid w:val="00501269"/>
    <w:rsid w:val="005012B7"/>
    <w:rsid w:val="005014EE"/>
    <w:rsid w:val="00505936"/>
    <w:rsid w:val="00510601"/>
    <w:rsid w:val="00510FB2"/>
    <w:rsid w:val="00513687"/>
    <w:rsid w:val="005159DE"/>
    <w:rsid w:val="00516438"/>
    <w:rsid w:val="00517EFE"/>
    <w:rsid w:val="00520835"/>
    <w:rsid w:val="00523223"/>
    <w:rsid w:val="0052651C"/>
    <w:rsid w:val="00526E63"/>
    <w:rsid w:val="00527368"/>
    <w:rsid w:val="00527402"/>
    <w:rsid w:val="00527F47"/>
    <w:rsid w:val="005318CB"/>
    <w:rsid w:val="005325DC"/>
    <w:rsid w:val="00532EAE"/>
    <w:rsid w:val="00533FA7"/>
    <w:rsid w:val="00536DA5"/>
    <w:rsid w:val="005372F7"/>
    <w:rsid w:val="00541834"/>
    <w:rsid w:val="00545C83"/>
    <w:rsid w:val="005512BE"/>
    <w:rsid w:val="00551852"/>
    <w:rsid w:val="005522EE"/>
    <w:rsid w:val="00554643"/>
    <w:rsid w:val="00554665"/>
    <w:rsid w:val="00556C57"/>
    <w:rsid w:val="0056013B"/>
    <w:rsid w:val="005622C1"/>
    <w:rsid w:val="00565FE1"/>
    <w:rsid w:val="005662FD"/>
    <w:rsid w:val="00566348"/>
    <w:rsid w:val="0056677D"/>
    <w:rsid w:val="00566F95"/>
    <w:rsid w:val="00570915"/>
    <w:rsid w:val="00570B12"/>
    <w:rsid w:val="005712F2"/>
    <w:rsid w:val="005737BC"/>
    <w:rsid w:val="00575149"/>
    <w:rsid w:val="00580029"/>
    <w:rsid w:val="00581BD0"/>
    <w:rsid w:val="00581DF4"/>
    <w:rsid w:val="005828DF"/>
    <w:rsid w:val="00583AC4"/>
    <w:rsid w:val="0058525F"/>
    <w:rsid w:val="00585631"/>
    <w:rsid w:val="00590623"/>
    <w:rsid w:val="005916AE"/>
    <w:rsid w:val="00591A1F"/>
    <w:rsid w:val="005923F1"/>
    <w:rsid w:val="005928B3"/>
    <w:rsid w:val="00593A54"/>
    <w:rsid w:val="0059700C"/>
    <w:rsid w:val="00597DA5"/>
    <w:rsid w:val="005A0F17"/>
    <w:rsid w:val="005A3C2D"/>
    <w:rsid w:val="005A3F01"/>
    <w:rsid w:val="005A3FFF"/>
    <w:rsid w:val="005A7190"/>
    <w:rsid w:val="005A7717"/>
    <w:rsid w:val="005B142C"/>
    <w:rsid w:val="005B24FB"/>
    <w:rsid w:val="005B252D"/>
    <w:rsid w:val="005B341B"/>
    <w:rsid w:val="005B46DE"/>
    <w:rsid w:val="005C08C5"/>
    <w:rsid w:val="005C0AB7"/>
    <w:rsid w:val="005C1A22"/>
    <w:rsid w:val="005C3A03"/>
    <w:rsid w:val="005C779F"/>
    <w:rsid w:val="005C7B7D"/>
    <w:rsid w:val="005D107C"/>
    <w:rsid w:val="005D413C"/>
    <w:rsid w:val="005D4282"/>
    <w:rsid w:val="005D5C6F"/>
    <w:rsid w:val="005D61D4"/>
    <w:rsid w:val="005E19F9"/>
    <w:rsid w:val="005E261F"/>
    <w:rsid w:val="005E39F2"/>
    <w:rsid w:val="005E52AD"/>
    <w:rsid w:val="005E6683"/>
    <w:rsid w:val="005E6B86"/>
    <w:rsid w:val="005F23FC"/>
    <w:rsid w:val="005F38F0"/>
    <w:rsid w:val="005F4189"/>
    <w:rsid w:val="005F5D81"/>
    <w:rsid w:val="005F7E91"/>
    <w:rsid w:val="006020D2"/>
    <w:rsid w:val="006033F2"/>
    <w:rsid w:val="00606795"/>
    <w:rsid w:val="006078D8"/>
    <w:rsid w:val="00607A5D"/>
    <w:rsid w:val="006118AA"/>
    <w:rsid w:val="00611ACB"/>
    <w:rsid w:val="00611F33"/>
    <w:rsid w:val="00612101"/>
    <w:rsid w:val="00615669"/>
    <w:rsid w:val="006160AF"/>
    <w:rsid w:val="0062124E"/>
    <w:rsid w:val="00621395"/>
    <w:rsid w:val="00621850"/>
    <w:rsid w:val="0062374A"/>
    <w:rsid w:val="006245E1"/>
    <w:rsid w:val="00630F6B"/>
    <w:rsid w:val="00631D98"/>
    <w:rsid w:val="006325B2"/>
    <w:rsid w:val="00632F3E"/>
    <w:rsid w:val="006335F0"/>
    <w:rsid w:val="006354E8"/>
    <w:rsid w:val="006358BA"/>
    <w:rsid w:val="0063797D"/>
    <w:rsid w:val="0064094A"/>
    <w:rsid w:val="00640FB9"/>
    <w:rsid w:val="00642642"/>
    <w:rsid w:val="00643820"/>
    <w:rsid w:val="00644BE6"/>
    <w:rsid w:val="00645062"/>
    <w:rsid w:val="00646948"/>
    <w:rsid w:val="00646D3A"/>
    <w:rsid w:val="00650CD0"/>
    <w:rsid w:val="00652292"/>
    <w:rsid w:val="00652303"/>
    <w:rsid w:val="006540F6"/>
    <w:rsid w:val="00655976"/>
    <w:rsid w:val="00665FF1"/>
    <w:rsid w:val="006728A2"/>
    <w:rsid w:val="0067320A"/>
    <w:rsid w:val="00675E44"/>
    <w:rsid w:val="00681570"/>
    <w:rsid w:val="00687A43"/>
    <w:rsid w:val="00687EB6"/>
    <w:rsid w:val="006917BB"/>
    <w:rsid w:val="0069521A"/>
    <w:rsid w:val="006968B8"/>
    <w:rsid w:val="006A07B6"/>
    <w:rsid w:val="006A4D50"/>
    <w:rsid w:val="006A5C0A"/>
    <w:rsid w:val="006B1D68"/>
    <w:rsid w:val="006B3891"/>
    <w:rsid w:val="006B51F8"/>
    <w:rsid w:val="006B5570"/>
    <w:rsid w:val="006B6F2A"/>
    <w:rsid w:val="006B7855"/>
    <w:rsid w:val="006C0CE4"/>
    <w:rsid w:val="006C10C6"/>
    <w:rsid w:val="006C13CF"/>
    <w:rsid w:val="006C1562"/>
    <w:rsid w:val="006C1728"/>
    <w:rsid w:val="006C3443"/>
    <w:rsid w:val="006C3FC6"/>
    <w:rsid w:val="006C7041"/>
    <w:rsid w:val="006C70BF"/>
    <w:rsid w:val="006D026E"/>
    <w:rsid w:val="006D0BD1"/>
    <w:rsid w:val="006D0D29"/>
    <w:rsid w:val="006D22A1"/>
    <w:rsid w:val="006D2FAF"/>
    <w:rsid w:val="006D327D"/>
    <w:rsid w:val="006D3B3C"/>
    <w:rsid w:val="006D56E2"/>
    <w:rsid w:val="006D5C27"/>
    <w:rsid w:val="006D6C0D"/>
    <w:rsid w:val="006D70F0"/>
    <w:rsid w:val="006D7ECA"/>
    <w:rsid w:val="006E05E4"/>
    <w:rsid w:val="006E3112"/>
    <w:rsid w:val="006E5675"/>
    <w:rsid w:val="006E5DA7"/>
    <w:rsid w:val="006E6B08"/>
    <w:rsid w:val="006E6CBC"/>
    <w:rsid w:val="006F04FA"/>
    <w:rsid w:val="006F066B"/>
    <w:rsid w:val="006F124D"/>
    <w:rsid w:val="006F20F0"/>
    <w:rsid w:val="006F2DF2"/>
    <w:rsid w:val="006F3BE2"/>
    <w:rsid w:val="006F46F9"/>
    <w:rsid w:val="006F5BD3"/>
    <w:rsid w:val="006F5D79"/>
    <w:rsid w:val="00700625"/>
    <w:rsid w:val="00703664"/>
    <w:rsid w:val="0070493A"/>
    <w:rsid w:val="00704E02"/>
    <w:rsid w:val="0070520F"/>
    <w:rsid w:val="00710F6F"/>
    <w:rsid w:val="0071128D"/>
    <w:rsid w:val="007120EE"/>
    <w:rsid w:val="00713142"/>
    <w:rsid w:val="007131D3"/>
    <w:rsid w:val="0071347C"/>
    <w:rsid w:val="007135D4"/>
    <w:rsid w:val="00713853"/>
    <w:rsid w:val="00713B0F"/>
    <w:rsid w:val="00713E37"/>
    <w:rsid w:val="00717A6B"/>
    <w:rsid w:val="007204E1"/>
    <w:rsid w:val="007223B6"/>
    <w:rsid w:val="00724B60"/>
    <w:rsid w:val="007269F5"/>
    <w:rsid w:val="00726C93"/>
    <w:rsid w:val="007306B6"/>
    <w:rsid w:val="00730983"/>
    <w:rsid w:val="007330EB"/>
    <w:rsid w:val="00735F24"/>
    <w:rsid w:val="00736C9F"/>
    <w:rsid w:val="0074099F"/>
    <w:rsid w:val="00745AF3"/>
    <w:rsid w:val="00747C1D"/>
    <w:rsid w:val="007507BC"/>
    <w:rsid w:val="00751CB9"/>
    <w:rsid w:val="00752EB1"/>
    <w:rsid w:val="00760B10"/>
    <w:rsid w:val="00761818"/>
    <w:rsid w:val="007632BE"/>
    <w:rsid w:val="00763898"/>
    <w:rsid w:val="007646AD"/>
    <w:rsid w:val="007650E8"/>
    <w:rsid w:val="007652E2"/>
    <w:rsid w:val="00771328"/>
    <w:rsid w:val="007753BF"/>
    <w:rsid w:val="00776D5D"/>
    <w:rsid w:val="00781024"/>
    <w:rsid w:val="007821CE"/>
    <w:rsid w:val="0079142E"/>
    <w:rsid w:val="00791FAA"/>
    <w:rsid w:val="00792944"/>
    <w:rsid w:val="00792ACC"/>
    <w:rsid w:val="007934B9"/>
    <w:rsid w:val="00793A65"/>
    <w:rsid w:val="00797DD2"/>
    <w:rsid w:val="007A0D4E"/>
    <w:rsid w:val="007A1837"/>
    <w:rsid w:val="007A3F8B"/>
    <w:rsid w:val="007A3FA2"/>
    <w:rsid w:val="007A60FA"/>
    <w:rsid w:val="007A7CC3"/>
    <w:rsid w:val="007B0B5B"/>
    <w:rsid w:val="007B2924"/>
    <w:rsid w:val="007B2F9F"/>
    <w:rsid w:val="007B429B"/>
    <w:rsid w:val="007B46A7"/>
    <w:rsid w:val="007B5249"/>
    <w:rsid w:val="007B61CE"/>
    <w:rsid w:val="007B68E9"/>
    <w:rsid w:val="007C196B"/>
    <w:rsid w:val="007C1E1D"/>
    <w:rsid w:val="007C35EE"/>
    <w:rsid w:val="007C4FC4"/>
    <w:rsid w:val="007C54F5"/>
    <w:rsid w:val="007D047A"/>
    <w:rsid w:val="007D08F2"/>
    <w:rsid w:val="007D16AF"/>
    <w:rsid w:val="007D2B2F"/>
    <w:rsid w:val="007D2C2F"/>
    <w:rsid w:val="007D702E"/>
    <w:rsid w:val="007D742C"/>
    <w:rsid w:val="007E060C"/>
    <w:rsid w:val="007E6B5B"/>
    <w:rsid w:val="007E7437"/>
    <w:rsid w:val="007F07B6"/>
    <w:rsid w:val="007F3A8F"/>
    <w:rsid w:val="007F4594"/>
    <w:rsid w:val="007F6B9E"/>
    <w:rsid w:val="0080117F"/>
    <w:rsid w:val="0080284A"/>
    <w:rsid w:val="00804B05"/>
    <w:rsid w:val="0080777D"/>
    <w:rsid w:val="0080782F"/>
    <w:rsid w:val="008145A6"/>
    <w:rsid w:val="00816132"/>
    <w:rsid w:val="008167B0"/>
    <w:rsid w:val="00820CE6"/>
    <w:rsid w:val="008210DC"/>
    <w:rsid w:val="00821601"/>
    <w:rsid w:val="0082372D"/>
    <w:rsid w:val="00826A05"/>
    <w:rsid w:val="008314E5"/>
    <w:rsid w:val="008324EF"/>
    <w:rsid w:val="008330B0"/>
    <w:rsid w:val="008339E1"/>
    <w:rsid w:val="00843059"/>
    <w:rsid w:val="00843CEB"/>
    <w:rsid w:val="0084497E"/>
    <w:rsid w:val="008450E1"/>
    <w:rsid w:val="00845513"/>
    <w:rsid w:val="008461D4"/>
    <w:rsid w:val="00851540"/>
    <w:rsid w:val="008519A1"/>
    <w:rsid w:val="0085208D"/>
    <w:rsid w:val="00853572"/>
    <w:rsid w:val="00853BB3"/>
    <w:rsid w:val="00854BA1"/>
    <w:rsid w:val="00857B33"/>
    <w:rsid w:val="008607FA"/>
    <w:rsid w:val="00862031"/>
    <w:rsid w:val="00863020"/>
    <w:rsid w:val="008632F9"/>
    <w:rsid w:val="00863AD1"/>
    <w:rsid w:val="0086544B"/>
    <w:rsid w:val="0086627A"/>
    <w:rsid w:val="008709A7"/>
    <w:rsid w:val="00876464"/>
    <w:rsid w:val="00884B80"/>
    <w:rsid w:val="008869C7"/>
    <w:rsid w:val="00887F42"/>
    <w:rsid w:val="00890D7F"/>
    <w:rsid w:val="0089313D"/>
    <w:rsid w:val="00893E6F"/>
    <w:rsid w:val="008944EE"/>
    <w:rsid w:val="008A061A"/>
    <w:rsid w:val="008A14DE"/>
    <w:rsid w:val="008A2E67"/>
    <w:rsid w:val="008B1802"/>
    <w:rsid w:val="008B62C4"/>
    <w:rsid w:val="008B7F72"/>
    <w:rsid w:val="008C4502"/>
    <w:rsid w:val="008C4CD5"/>
    <w:rsid w:val="008C5E23"/>
    <w:rsid w:val="008C6320"/>
    <w:rsid w:val="008D324F"/>
    <w:rsid w:val="008D4B24"/>
    <w:rsid w:val="008D53CF"/>
    <w:rsid w:val="008D67C6"/>
    <w:rsid w:val="008D6F3B"/>
    <w:rsid w:val="008D7469"/>
    <w:rsid w:val="008D74AD"/>
    <w:rsid w:val="008E0581"/>
    <w:rsid w:val="008E079D"/>
    <w:rsid w:val="008E2D68"/>
    <w:rsid w:val="008E4007"/>
    <w:rsid w:val="008E6080"/>
    <w:rsid w:val="008E6E1F"/>
    <w:rsid w:val="008F3C98"/>
    <w:rsid w:val="008F7E9B"/>
    <w:rsid w:val="008F7ECD"/>
    <w:rsid w:val="00904FE4"/>
    <w:rsid w:val="00911DEA"/>
    <w:rsid w:val="0091339A"/>
    <w:rsid w:val="00920537"/>
    <w:rsid w:val="00920891"/>
    <w:rsid w:val="00920D0B"/>
    <w:rsid w:val="00921A35"/>
    <w:rsid w:val="00922B04"/>
    <w:rsid w:val="0092343C"/>
    <w:rsid w:val="0092634E"/>
    <w:rsid w:val="00927A2A"/>
    <w:rsid w:val="009319E3"/>
    <w:rsid w:val="00933D75"/>
    <w:rsid w:val="00937B37"/>
    <w:rsid w:val="009413FD"/>
    <w:rsid w:val="00941401"/>
    <w:rsid w:val="009441C1"/>
    <w:rsid w:val="00944E65"/>
    <w:rsid w:val="00945F2F"/>
    <w:rsid w:val="00947B78"/>
    <w:rsid w:val="00947DD2"/>
    <w:rsid w:val="00950FB0"/>
    <w:rsid w:val="009510C2"/>
    <w:rsid w:val="009513F8"/>
    <w:rsid w:val="0095215E"/>
    <w:rsid w:val="00955A50"/>
    <w:rsid w:val="00956DD0"/>
    <w:rsid w:val="00961B2B"/>
    <w:rsid w:val="00962BF1"/>
    <w:rsid w:val="00962E67"/>
    <w:rsid w:val="00964C8C"/>
    <w:rsid w:val="00964DD3"/>
    <w:rsid w:val="00965177"/>
    <w:rsid w:val="00970252"/>
    <w:rsid w:val="009724FA"/>
    <w:rsid w:val="009725A7"/>
    <w:rsid w:val="0097287A"/>
    <w:rsid w:val="009758DC"/>
    <w:rsid w:val="00984620"/>
    <w:rsid w:val="00985380"/>
    <w:rsid w:val="00985ACB"/>
    <w:rsid w:val="00985E42"/>
    <w:rsid w:val="00986B10"/>
    <w:rsid w:val="009878B8"/>
    <w:rsid w:val="00993698"/>
    <w:rsid w:val="00994118"/>
    <w:rsid w:val="00994547"/>
    <w:rsid w:val="00997295"/>
    <w:rsid w:val="009A02CF"/>
    <w:rsid w:val="009A5AD5"/>
    <w:rsid w:val="009A5C25"/>
    <w:rsid w:val="009A61A6"/>
    <w:rsid w:val="009A67DF"/>
    <w:rsid w:val="009A6DC5"/>
    <w:rsid w:val="009A7127"/>
    <w:rsid w:val="009B0264"/>
    <w:rsid w:val="009B2582"/>
    <w:rsid w:val="009B4083"/>
    <w:rsid w:val="009B41F1"/>
    <w:rsid w:val="009B48CC"/>
    <w:rsid w:val="009B552F"/>
    <w:rsid w:val="009B6408"/>
    <w:rsid w:val="009B6D54"/>
    <w:rsid w:val="009C11C9"/>
    <w:rsid w:val="009C237E"/>
    <w:rsid w:val="009C363F"/>
    <w:rsid w:val="009C6871"/>
    <w:rsid w:val="009D020C"/>
    <w:rsid w:val="009D1E22"/>
    <w:rsid w:val="009D3959"/>
    <w:rsid w:val="009D56AA"/>
    <w:rsid w:val="009D5A3B"/>
    <w:rsid w:val="009D6C59"/>
    <w:rsid w:val="009E573C"/>
    <w:rsid w:val="009E5F16"/>
    <w:rsid w:val="009F1379"/>
    <w:rsid w:val="009F1550"/>
    <w:rsid w:val="009F481E"/>
    <w:rsid w:val="009F78D1"/>
    <w:rsid w:val="00A020A3"/>
    <w:rsid w:val="00A0434F"/>
    <w:rsid w:val="00A05D62"/>
    <w:rsid w:val="00A07554"/>
    <w:rsid w:val="00A105DA"/>
    <w:rsid w:val="00A1160C"/>
    <w:rsid w:val="00A116E6"/>
    <w:rsid w:val="00A138C5"/>
    <w:rsid w:val="00A165A6"/>
    <w:rsid w:val="00A22323"/>
    <w:rsid w:val="00A317B7"/>
    <w:rsid w:val="00A31DC6"/>
    <w:rsid w:val="00A322D4"/>
    <w:rsid w:val="00A3272E"/>
    <w:rsid w:val="00A32D7D"/>
    <w:rsid w:val="00A33215"/>
    <w:rsid w:val="00A35F61"/>
    <w:rsid w:val="00A400AA"/>
    <w:rsid w:val="00A40847"/>
    <w:rsid w:val="00A4109D"/>
    <w:rsid w:val="00A41D0F"/>
    <w:rsid w:val="00A4291E"/>
    <w:rsid w:val="00A4582B"/>
    <w:rsid w:val="00A466D6"/>
    <w:rsid w:val="00A506DE"/>
    <w:rsid w:val="00A55674"/>
    <w:rsid w:val="00A60E66"/>
    <w:rsid w:val="00A61072"/>
    <w:rsid w:val="00A62803"/>
    <w:rsid w:val="00A652CE"/>
    <w:rsid w:val="00A66CDE"/>
    <w:rsid w:val="00A675C7"/>
    <w:rsid w:val="00A676A0"/>
    <w:rsid w:val="00A70460"/>
    <w:rsid w:val="00A70C13"/>
    <w:rsid w:val="00A71C59"/>
    <w:rsid w:val="00A7442B"/>
    <w:rsid w:val="00A76147"/>
    <w:rsid w:val="00A800D7"/>
    <w:rsid w:val="00A8033A"/>
    <w:rsid w:val="00A83698"/>
    <w:rsid w:val="00A83A59"/>
    <w:rsid w:val="00A8426E"/>
    <w:rsid w:val="00A8748D"/>
    <w:rsid w:val="00A93B0A"/>
    <w:rsid w:val="00A9708E"/>
    <w:rsid w:val="00AA06F4"/>
    <w:rsid w:val="00AA3799"/>
    <w:rsid w:val="00AA4EB5"/>
    <w:rsid w:val="00AA5A74"/>
    <w:rsid w:val="00AA751A"/>
    <w:rsid w:val="00AB040F"/>
    <w:rsid w:val="00AB12AA"/>
    <w:rsid w:val="00AB1ADB"/>
    <w:rsid w:val="00AB24F7"/>
    <w:rsid w:val="00AB2E3F"/>
    <w:rsid w:val="00AB596C"/>
    <w:rsid w:val="00AB6C14"/>
    <w:rsid w:val="00AB6C61"/>
    <w:rsid w:val="00AB7C66"/>
    <w:rsid w:val="00AC0834"/>
    <w:rsid w:val="00AC1399"/>
    <w:rsid w:val="00AC1D07"/>
    <w:rsid w:val="00AC525E"/>
    <w:rsid w:val="00AC77CC"/>
    <w:rsid w:val="00AD00B9"/>
    <w:rsid w:val="00AD5F6A"/>
    <w:rsid w:val="00AD6E02"/>
    <w:rsid w:val="00AE1207"/>
    <w:rsid w:val="00AE1BC1"/>
    <w:rsid w:val="00AE3228"/>
    <w:rsid w:val="00AE3682"/>
    <w:rsid w:val="00AE3D2C"/>
    <w:rsid w:val="00AE4CF7"/>
    <w:rsid w:val="00AE5ED1"/>
    <w:rsid w:val="00AE69A6"/>
    <w:rsid w:val="00AF13D8"/>
    <w:rsid w:val="00AF2634"/>
    <w:rsid w:val="00AF6E8D"/>
    <w:rsid w:val="00B04064"/>
    <w:rsid w:val="00B044B7"/>
    <w:rsid w:val="00B06F30"/>
    <w:rsid w:val="00B075F6"/>
    <w:rsid w:val="00B07EFC"/>
    <w:rsid w:val="00B07F42"/>
    <w:rsid w:val="00B107AC"/>
    <w:rsid w:val="00B10B2F"/>
    <w:rsid w:val="00B156F6"/>
    <w:rsid w:val="00B173AE"/>
    <w:rsid w:val="00B209C9"/>
    <w:rsid w:val="00B2231C"/>
    <w:rsid w:val="00B22880"/>
    <w:rsid w:val="00B23B1E"/>
    <w:rsid w:val="00B260E8"/>
    <w:rsid w:val="00B267FF"/>
    <w:rsid w:val="00B30A95"/>
    <w:rsid w:val="00B30F85"/>
    <w:rsid w:val="00B31256"/>
    <w:rsid w:val="00B34077"/>
    <w:rsid w:val="00B35456"/>
    <w:rsid w:val="00B35803"/>
    <w:rsid w:val="00B35937"/>
    <w:rsid w:val="00B3676C"/>
    <w:rsid w:val="00B36B76"/>
    <w:rsid w:val="00B37009"/>
    <w:rsid w:val="00B374B7"/>
    <w:rsid w:val="00B42EE3"/>
    <w:rsid w:val="00B43AB6"/>
    <w:rsid w:val="00B441C3"/>
    <w:rsid w:val="00B44E9A"/>
    <w:rsid w:val="00B47760"/>
    <w:rsid w:val="00B53A8C"/>
    <w:rsid w:val="00B549AE"/>
    <w:rsid w:val="00B550B6"/>
    <w:rsid w:val="00B5601E"/>
    <w:rsid w:val="00B575B1"/>
    <w:rsid w:val="00B57E1F"/>
    <w:rsid w:val="00B60629"/>
    <w:rsid w:val="00B6169A"/>
    <w:rsid w:val="00B61FDB"/>
    <w:rsid w:val="00B63024"/>
    <w:rsid w:val="00B64CC4"/>
    <w:rsid w:val="00B65967"/>
    <w:rsid w:val="00B661F8"/>
    <w:rsid w:val="00B66EFA"/>
    <w:rsid w:val="00B707D7"/>
    <w:rsid w:val="00B7174B"/>
    <w:rsid w:val="00B724A4"/>
    <w:rsid w:val="00B73036"/>
    <w:rsid w:val="00B74254"/>
    <w:rsid w:val="00B74338"/>
    <w:rsid w:val="00B7637C"/>
    <w:rsid w:val="00B7648F"/>
    <w:rsid w:val="00B7678D"/>
    <w:rsid w:val="00B82A14"/>
    <w:rsid w:val="00B8369E"/>
    <w:rsid w:val="00B87BD1"/>
    <w:rsid w:val="00B90438"/>
    <w:rsid w:val="00B909A0"/>
    <w:rsid w:val="00B913CF"/>
    <w:rsid w:val="00B92C0D"/>
    <w:rsid w:val="00B93D67"/>
    <w:rsid w:val="00B94EA7"/>
    <w:rsid w:val="00B968EF"/>
    <w:rsid w:val="00B96CC5"/>
    <w:rsid w:val="00BA0C05"/>
    <w:rsid w:val="00BA0C32"/>
    <w:rsid w:val="00BA1808"/>
    <w:rsid w:val="00BA4293"/>
    <w:rsid w:val="00BA7BEF"/>
    <w:rsid w:val="00BB22CE"/>
    <w:rsid w:val="00BB3BAD"/>
    <w:rsid w:val="00BB4FF7"/>
    <w:rsid w:val="00BC0AE3"/>
    <w:rsid w:val="00BC16D6"/>
    <w:rsid w:val="00BC5132"/>
    <w:rsid w:val="00BC573A"/>
    <w:rsid w:val="00BC6825"/>
    <w:rsid w:val="00BD389A"/>
    <w:rsid w:val="00BE0FED"/>
    <w:rsid w:val="00BE504C"/>
    <w:rsid w:val="00BF19A5"/>
    <w:rsid w:val="00BF2620"/>
    <w:rsid w:val="00BF2FC0"/>
    <w:rsid w:val="00BF376F"/>
    <w:rsid w:val="00BF591C"/>
    <w:rsid w:val="00BF67C0"/>
    <w:rsid w:val="00C00B1C"/>
    <w:rsid w:val="00C02817"/>
    <w:rsid w:val="00C02CE0"/>
    <w:rsid w:val="00C0452F"/>
    <w:rsid w:val="00C046E4"/>
    <w:rsid w:val="00C14677"/>
    <w:rsid w:val="00C165E1"/>
    <w:rsid w:val="00C17524"/>
    <w:rsid w:val="00C2032D"/>
    <w:rsid w:val="00C21637"/>
    <w:rsid w:val="00C22920"/>
    <w:rsid w:val="00C3063C"/>
    <w:rsid w:val="00C32734"/>
    <w:rsid w:val="00C33485"/>
    <w:rsid w:val="00C33A98"/>
    <w:rsid w:val="00C34038"/>
    <w:rsid w:val="00C34B5C"/>
    <w:rsid w:val="00C35403"/>
    <w:rsid w:val="00C360FF"/>
    <w:rsid w:val="00C374B9"/>
    <w:rsid w:val="00C40D86"/>
    <w:rsid w:val="00C5176B"/>
    <w:rsid w:val="00C51FE1"/>
    <w:rsid w:val="00C52142"/>
    <w:rsid w:val="00C535B7"/>
    <w:rsid w:val="00C55A9D"/>
    <w:rsid w:val="00C55AA5"/>
    <w:rsid w:val="00C55F34"/>
    <w:rsid w:val="00C56A4B"/>
    <w:rsid w:val="00C56EF8"/>
    <w:rsid w:val="00C56F95"/>
    <w:rsid w:val="00C57450"/>
    <w:rsid w:val="00C60B31"/>
    <w:rsid w:val="00C60E6D"/>
    <w:rsid w:val="00C63FF0"/>
    <w:rsid w:val="00C65C7B"/>
    <w:rsid w:val="00C6644B"/>
    <w:rsid w:val="00C66537"/>
    <w:rsid w:val="00C66EE2"/>
    <w:rsid w:val="00C72CE1"/>
    <w:rsid w:val="00C7351D"/>
    <w:rsid w:val="00C76893"/>
    <w:rsid w:val="00C77B9C"/>
    <w:rsid w:val="00C8064B"/>
    <w:rsid w:val="00C81482"/>
    <w:rsid w:val="00C83CFD"/>
    <w:rsid w:val="00C85D36"/>
    <w:rsid w:val="00C85D7D"/>
    <w:rsid w:val="00C87607"/>
    <w:rsid w:val="00C91A53"/>
    <w:rsid w:val="00C91E88"/>
    <w:rsid w:val="00C9588D"/>
    <w:rsid w:val="00C9588F"/>
    <w:rsid w:val="00CB0E5E"/>
    <w:rsid w:val="00CB27ED"/>
    <w:rsid w:val="00CB6789"/>
    <w:rsid w:val="00CC38EA"/>
    <w:rsid w:val="00CC46EA"/>
    <w:rsid w:val="00CC520E"/>
    <w:rsid w:val="00CC5501"/>
    <w:rsid w:val="00CC58B2"/>
    <w:rsid w:val="00CC5B4E"/>
    <w:rsid w:val="00CC5D16"/>
    <w:rsid w:val="00CC7CA8"/>
    <w:rsid w:val="00CD07C5"/>
    <w:rsid w:val="00CD265E"/>
    <w:rsid w:val="00CD4251"/>
    <w:rsid w:val="00CD754D"/>
    <w:rsid w:val="00CE00ED"/>
    <w:rsid w:val="00CE0648"/>
    <w:rsid w:val="00CE121A"/>
    <w:rsid w:val="00CE2973"/>
    <w:rsid w:val="00CE5354"/>
    <w:rsid w:val="00CE690E"/>
    <w:rsid w:val="00CE793C"/>
    <w:rsid w:val="00CE7D2A"/>
    <w:rsid w:val="00CF037B"/>
    <w:rsid w:val="00CF0465"/>
    <w:rsid w:val="00CF1182"/>
    <w:rsid w:val="00CF1590"/>
    <w:rsid w:val="00CF2051"/>
    <w:rsid w:val="00CF2A47"/>
    <w:rsid w:val="00CF40E0"/>
    <w:rsid w:val="00CF51CC"/>
    <w:rsid w:val="00CF7AE1"/>
    <w:rsid w:val="00D01F31"/>
    <w:rsid w:val="00D036A9"/>
    <w:rsid w:val="00D03B13"/>
    <w:rsid w:val="00D06311"/>
    <w:rsid w:val="00D1006E"/>
    <w:rsid w:val="00D12D97"/>
    <w:rsid w:val="00D12DD3"/>
    <w:rsid w:val="00D12F1E"/>
    <w:rsid w:val="00D139BA"/>
    <w:rsid w:val="00D140F3"/>
    <w:rsid w:val="00D1472F"/>
    <w:rsid w:val="00D14E1D"/>
    <w:rsid w:val="00D2037B"/>
    <w:rsid w:val="00D20B7A"/>
    <w:rsid w:val="00D2175A"/>
    <w:rsid w:val="00D271DE"/>
    <w:rsid w:val="00D3120F"/>
    <w:rsid w:val="00D317BB"/>
    <w:rsid w:val="00D32AC7"/>
    <w:rsid w:val="00D33731"/>
    <w:rsid w:val="00D424F2"/>
    <w:rsid w:val="00D42CFD"/>
    <w:rsid w:val="00D43DF0"/>
    <w:rsid w:val="00D46A27"/>
    <w:rsid w:val="00D550B4"/>
    <w:rsid w:val="00D6056A"/>
    <w:rsid w:val="00D60F7C"/>
    <w:rsid w:val="00D6594B"/>
    <w:rsid w:val="00D6724A"/>
    <w:rsid w:val="00D6725B"/>
    <w:rsid w:val="00D7038C"/>
    <w:rsid w:val="00D71B55"/>
    <w:rsid w:val="00D74D43"/>
    <w:rsid w:val="00D8534D"/>
    <w:rsid w:val="00D872EF"/>
    <w:rsid w:val="00D8732F"/>
    <w:rsid w:val="00D90772"/>
    <w:rsid w:val="00D945C2"/>
    <w:rsid w:val="00D967D5"/>
    <w:rsid w:val="00D97FD4"/>
    <w:rsid w:val="00DA09DA"/>
    <w:rsid w:val="00DA272C"/>
    <w:rsid w:val="00DA3CBB"/>
    <w:rsid w:val="00DA59BD"/>
    <w:rsid w:val="00DA7ED9"/>
    <w:rsid w:val="00DB1A47"/>
    <w:rsid w:val="00DB2AA0"/>
    <w:rsid w:val="00DB2B6D"/>
    <w:rsid w:val="00DB3043"/>
    <w:rsid w:val="00DB4B2F"/>
    <w:rsid w:val="00DB610D"/>
    <w:rsid w:val="00DB65BE"/>
    <w:rsid w:val="00DB7AF3"/>
    <w:rsid w:val="00DC0550"/>
    <w:rsid w:val="00DC1F93"/>
    <w:rsid w:val="00DC21C2"/>
    <w:rsid w:val="00DC33D2"/>
    <w:rsid w:val="00DC43D8"/>
    <w:rsid w:val="00DD0397"/>
    <w:rsid w:val="00DD0C72"/>
    <w:rsid w:val="00DD2986"/>
    <w:rsid w:val="00DD3095"/>
    <w:rsid w:val="00DD50C3"/>
    <w:rsid w:val="00DD59BE"/>
    <w:rsid w:val="00DD5B03"/>
    <w:rsid w:val="00DD6804"/>
    <w:rsid w:val="00DD74B7"/>
    <w:rsid w:val="00DD7AF8"/>
    <w:rsid w:val="00DE34B3"/>
    <w:rsid w:val="00DE3AAA"/>
    <w:rsid w:val="00DE4B29"/>
    <w:rsid w:val="00DE51DF"/>
    <w:rsid w:val="00DE782C"/>
    <w:rsid w:val="00DF0211"/>
    <w:rsid w:val="00DF2019"/>
    <w:rsid w:val="00DF3157"/>
    <w:rsid w:val="00DF4737"/>
    <w:rsid w:val="00DF69F3"/>
    <w:rsid w:val="00DF704F"/>
    <w:rsid w:val="00E00130"/>
    <w:rsid w:val="00E03DFD"/>
    <w:rsid w:val="00E05794"/>
    <w:rsid w:val="00E06F7F"/>
    <w:rsid w:val="00E079C4"/>
    <w:rsid w:val="00E11DEB"/>
    <w:rsid w:val="00E126BF"/>
    <w:rsid w:val="00E1574F"/>
    <w:rsid w:val="00E162C4"/>
    <w:rsid w:val="00E20C07"/>
    <w:rsid w:val="00E22AE3"/>
    <w:rsid w:val="00E256F7"/>
    <w:rsid w:val="00E25976"/>
    <w:rsid w:val="00E26DC3"/>
    <w:rsid w:val="00E26F96"/>
    <w:rsid w:val="00E2726E"/>
    <w:rsid w:val="00E27AB5"/>
    <w:rsid w:val="00E30088"/>
    <w:rsid w:val="00E30DA2"/>
    <w:rsid w:val="00E330A9"/>
    <w:rsid w:val="00E33903"/>
    <w:rsid w:val="00E367BB"/>
    <w:rsid w:val="00E37604"/>
    <w:rsid w:val="00E4027E"/>
    <w:rsid w:val="00E41230"/>
    <w:rsid w:val="00E511FB"/>
    <w:rsid w:val="00E52480"/>
    <w:rsid w:val="00E52A22"/>
    <w:rsid w:val="00E5446B"/>
    <w:rsid w:val="00E562BD"/>
    <w:rsid w:val="00E562FD"/>
    <w:rsid w:val="00E63368"/>
    <w:rsid w:val="00E633E3"/>
    <w:rsid w:val="00E656E3"/>
    <w:rsid w:val="00E665EF"/>
    <w:rsid w:val="00E722BA"/>
    <w:rsid w:val="00E74509"/>
    <w:rsid w:val="00E75D14"/>
    <w:rsid w:val="00E76625"/>
    <w:rsid w:val="00E77856"/>
    <w:rsid w:val="00E77E89"/>
    <w:rsid w:val="00E814B9"/>
    <w:rsid w:val="00E815E3"/>
    <w:rsid w:val="00E81D98"/>
    <w:rsid w:val="00E82CEC"/>
    <w:rsid w:val="00E83028"/>
    <w:rsid w:val="00E86761"/>
    <w:rsid w:val="00E86C0F"/>
    <w:rsid w:val="00E87A86"/>
    <w:rsid w:val="00E90C92"/>
    <w:rsid w:val="00E933C5"/>
    <w:rsid w:val="00E937B2"/>
    <w:rsid w:val="00E93A87"/>
    <w:rsid w:val="00E951F4"/>
    <w:rsid w:val="00EA275D"/>
    <w:rsid w:val="00EA27E5"/>
    <w:rsid w:val="00EA42EE"/>
    <w:rsid w:val="00EB258E"/>
    <w:rsid w:val="00EB4863"/>
    <w:rsid w:val="00EB6A85"/>
    <w:rsid w:val="00EB77B6"/>
    <w:rsid w:val="00EC1551"/>
    <w:rsid w:val="00EC194E"/>
    <w:rsid w:val="00EC3E2F"/>
    <w:rsid w:val="00EC4E34"/>
    <w:rsid w:val="00EC5470"/>
    <w:rsid w:val="00EC561A"/>
    <w:rsid w:val="00EC5720"/>
    <w:rsid w:val="00EC5A54"/>
    <w:rsid w:val="00EC785E"/>
    <w:rsid w:val="00EC7E3C"/>
    <w:rsid w:val="00ED0A2D"/>
    <w:rsid w:val="00ED19E5"/>
    <w:rsid w:val="00ED1BDD"/>
    <w:rsid w:val="00ED2740"/>
    <w:rsid w:val="00ED2C77"/>
    <w:rsid w:val="00ED3E30"/>
    <w:rsid w:val="00ED5519"/>
    <w:rsid w:val="00ED623A"/>
    <w:rsid w:val="00ED67FB"/>
    <w:rsid w:val="00EE2758"/>
    <w:rsid w:val="00EE30E4"/>
    <w:rsid w:val="00EE439B"/>
    <w:rsid w:val="00EE4E1E"/>
    <w:rsid w:val="00EE50B0"/>
    <w:rsid w:val="00EE6A89"/>
    <w:rsid w:val="00EE6B20"/>
    <w:rsid w:val="00EE6D21"/>
    <w:rsid w:val="00EF2B22"/>
    <w:rsid w:val="00EF3809"/>
    <w:rsid w:val="00EF3D14"/>
    <w:rsid w:val="00EF3D79"/>
    <w:rsid w:val="00EF481B"/>
    <w:rsid w:val="00EF6B74"/>
    <w:rsid w:val="00F01AF9"/>
    <w:rsid w:val="00F05A25"/>
    <w:rsid w:val="00F07FB4"/>
    <w:rsid w:val="00F104AE"/>
    <w:rsid w:val="00F10D79"/>
    <w:rsid w:val="00F127D4"/>
    <w:rsid w:val="00F21137"/>
    <w:rsid w:val="00F21771"/>
    <w:rsid w:val="00F21901"/>
    <w:rsid w:val="00F21E90"/>
    <w:rsid w:val="00F22189"/>
    <w:rsid w:val="00F221AC"/>
    <w:rsid w:val="00F2430E"/>
    <w:rsid w:val="00F25152"/>
    <w:rsid w:val="00F26717"/>
    <w:rsid w:val="00F3165E"/>
    <w:rsid w:val="00F3258E"/>
    <w:rsid w:val="00F377EE"/>
    <w:rsid w:val="00F40761"/>
    <w:rsid w:val="00F434F3"/>
    <w:rsid w:val="00F473D6"/>
    <w:rsid w:val="00F504DF"/>
    <w:rsid w:val="00F530A2"/>
    <w:rsid w:val="00F553A5"/>
    <w:rsid w:val="00F56022"/>
    <w:rsid w:val="00F60545"/>
    <w:rsid w:val="00F61193"/>
    <w:rsid w:val="00F62AE3"/>
    <w:rsid w:val="00F65422"/>
    <w:rsid w:val="00F7190D"/>
    <w:rsid w:val="00F7282D"/>
    <w:rsid w:val="00F7508F"/>
    <w:rsid w:val="00F7524D"/>
    <w:rsid w:val="00F76E6B"/>
    <w:rsid w:val="00F85A6B"/>
    <w:rsid w:val="00F86B2C"/>
    <w:rsid w:val="00F86C11"/>
    <w:rsid w:val="00FA070B"/>
    <w:rsid w:val="00FA1B8A"/>
    <w:rsid w:val="00FA3E40"/>
    <w:rsid w:val="00FA43F0"/>
    <w:rsid w:val="00FA6E3E"/>
    <w:rsid w:val="00FB0A82"/>
    <w:rsid w:val="00FB5769"/>
    <w:rsid w:val="00FB5960"/>
    <w:rsid w:val="00FB6405"/>
    <w:rsid w:val="00FB689F"/>
    <w:rsid w:val="00FC018E"/>
    <w:rsid w:val="00FC23F9"/>
    <w:rsid w:val="00FC3C78"/>
    <w:rsid w:val="00FC548E"/>
    <w:rsid w:val="00FC54D2"/>
    <w:rsid w:val="00FC770C"/>
    <w:rsid w:val="00FC7ED2"/>
    <w:rsid w:val="00FD04D5"/>
    <w:rsid w:val="00FD65C2"/>
    <w:rsid w:val="00FE049F"/>
    <w:rsid w:val="00FE0EC6"/>
    <w:rsid w:val="00FE1916"/>
    <w:rsid w:val="00FE1ED3"/>
    <w:rsid w:val="00FE2D60"/>
    <w:rsid w:val="00FE364B"/>
    <w:rsid w:val="00FE4812"/>
    <w:rsid w:val="00FE5281"/>
    <w:rsid w:val="00FE5B99"/>
    <w:rsid w:val="00FF6467"/>
    <w:rsid w:val="00FF6FFB"/>
    <w:rsid w:val="00FF7748"/>
    <w:rsid w:val="00FF7C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6625"/>
    <w:rPr>
      <w:rFonts w:ascii="Times New Roman" w:eastAsia="Times New Roman" w:hAnsi="Times New Roman"/>
      <w:sz w:val="24"/>
      <w:szCs w:val="24"/>
      <w:lang w:val="ro-RO" w:eastAsia="ro-RO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E76625"/>
    <w:pPr>
      <w:spacing w:line="360" w:lineRule="auto"/>
      <w:jc w:val="both"/>
    </w:pPr>
    <w:rPr>
      <w:rFonts w:ascii="!!Bookman" w:hAnsi="!!Bookman"/>
      <w:sz w:val="22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uiPriority w:val="99"/>
    <w:rsid w:val="00E76625"/>
    <w:rPr>
      <w:rFonts w:ascii="!!Bookman" w:hAnsi="!!Bookman" w:cs="Times New Roman"/>
      <w:sz w:val="20"/>
      <w:szCs w:val="20"/>
      <w:lang w:val="en-GB" w:eastAsia="ro-R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2</Pages>
  <Words>334</Words>
  <Characters>1910</Characters>
  <Application>Microsoft Office Outlook</Application>
  <DocSecurity>0</DocSecurity>
  <Lines>0</Lines>
  <Paragraphs>0</Paragraphs>
  <ScaleCrop>false</ScaleCrop>
  <Company>INAR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PROCURA PERSOANA FIZICA</dc:title>
  <dc:subject/>
  <dc:creator>Nicoleta</dc:creator>
  <cp:keywords/>
  <dc:description/>
  <cp:lastModifiedBy>Mariana</cp:lastModifiedBy>
  <cp:revision>2</cp:revision>
  <dcterms:created xsi:type="dcterms:W3CDTF">2016-08-02T09:58:00Z</dcterms:created>
  <dcterms:modified xsi:type="dcterms:W3CDTF">2016-08-02T09:58:00Z</dcterms:modified>
</cp:coreProperties>
</file>